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774" w:rsidRDefault="00B66C31" w:rsidP="00DA7774">
      <w:pPr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4552E8C" wp14:editId="12E77F3D">
            <wp:simplePos x="0" y="0"/>
            <wp:positionH relativeFrom="column">
              <wp:posOffset>1904329</wp:posOffset>
            </wp:positionH>
            <wp:positionV relativeFrom="paragraph">
              <wp:posOffset>-289776</wp:posOffset>
            </wp:positionV>
            <wp:extent cx="1305442" cy="847725"/>
            <wp:effectExtent l="0" t="0" r="0" b="0"/>
            <wp:wrapNone/>
            <wp:docPr id="629939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42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0E3AF7" wp14:editId="37F8EE85">
            <wp:simplePos x="0" y="0"/>
            <wp:positionH relativeFrom="column">
              <wp:posOffset>1675777</wp:posOffset>
            </wp:positionH>
            <wp:positionV relativeFrom="paragraph">
              <wp:posOffset>-284744</wp:posOffset>
            </wp:positionV>
            <wp:extent cx="1752098" cy="1631878"/>
            <wp:effectExtent l="171450" t="114300" r="210185" b="159385"/>
            <wp:wrapNone/>
            <wp:docPr id="5948344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02285">
                      <a:off x="0" y="0"/>
                      <a:ext cx="1752098" cy="163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B87">
        <w:rPr>
          <w:noProof/>
        </w:rPr>
        <w:drawing>
          <wp:anchor distT="0" distB="0" distL="114300" distR="114300" simplePos="0" relativeHeight="251659264" behindDoc="1" locked="0" layoutInCell="1" allowOverlap="1" wp14:anchorId="085D969E" wp14:editId="0967DBBB">
            <wp:simplePos x="0" y="0"/>
            <wp:positionH relativeFrom="page">
              <wp:align>center</wp:align>
            </wp:positionH>
            <wp:positionV relativeFrom="paragraph">
              <wp:posOffset>64350</wp:posOffset>
            </wp:positionV>
            <wp:extent cx="9687464" cy="6197851"/>
            <wp:effectExtent l="0" t="0" r="9525" b="0"/>
            <wp:wrapNone/>
            <wp:docPr id="452694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949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464" cy="619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</w:p>
    <w:p w:rsidR="00DB34D2" w:rsidRPr="00B02534" w:rsidRDefault="00B66C31" w:rsidP="008D1620">
      <w:pPr>
        <w:pStyle w:val="1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02DD71DC" wp14:editId="0465AFEF">
            <wp:simplePos x="0" y="0"/>
            <wp:positionH relativeFrom="column">
              <wp:posOffset>3298190</wp:posOffset>
            </wp:positionH>
            <wp:positionV relativeFrom="paragraph">
              <wp:posOffset>3720465</wp:posOffset>
            </wp:positionV>
            <wp:extent cx="1540510" cy="1434465"/>
            <wp:effectExtent l="0" t="0" r="2540" b="0"/>
            <wp:wrapNone/>
            <wp:docPr id="16808930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817D1AE" wp14:editId="54D3EC55">
            <wp:simplePos x="0" y="0"/>
            <wp:positionH relativeFrom="column">
              <wp:posOffset>3469173</wp:posOffset>
            </wp:positionH>
            <wp:positionV relativeFrom="paragraph">
              <wp:posOffset>3690817</wp:posOffset>
            </wp:positionV>
            <wp:extent cx="1168400" cy="847725"/>
            <wp:effectExtent l="0" t="0" r="0" b="0"/>
            <wp:wrapNone/>
            <wp:docPr id="1453083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979">
                      <a:off x="0" y="0"/>
                      <a:ext cx="11684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8FA7C" wp14:editId="317E5126">
            <wp:simplePos x="0" y="0"/>
            <wp:positionH relativeFrom="column">
              <wp:posOffset>116840</wp:posOffset>
            </wp:positionH>
            <wp:positionV relativeFrom="paragraph">
              <wp:posOffset>4042410</wp:posOffset>
            </wp:positionV>
            <wp:extent cx="1408430" cy="631825"/>
            <wp:effectExtent l="0" t="0" r="0" b="0"/>
            <wp:wrapNone/>
            <wp:docPr id="374624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58462">
                      <a:off x="0" y="0"/>
                      <a:ext cx="140843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E34785" wp14:editId="213BA60A">
            <wp:simplePos x="0" y="0"/>
            <wp:positionH relativeFrom="margin">
              <wp:posOffset>-205812</wp:posOffset>
            </wp:positionH>
            <wp:positionV relativeFrom="paragraph">
              <wp:posOffset>3849010</wp:posOffset>
            </wp:positionV>
            <wp:extent cx="2031365" cy="1892300"/>
            <wp:effectExtent l="0" t="0" r="6985" b="0"/>
            <wp:wrapNone/>
            <wp:docPr id="1470202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7CEC2448" wp14:editId="0A38E927">
            <wp:simplePos x="0" y="0"/>
            <wp:positionH relativeFrom="column">
              <wp:posOffset>3702685</wp:posOffset>
            </wp:positionH>
            <wp:positionV relativeFrom="paragraph">
              <wp:posOffset>2132330</wp:posOffset>
            </wp:positionV>
            <wp:extent cx="1304925" cy="847725"/>
            <wp:effectExtent l="0" t="0" r="0" b="0"/>
            <wp:wrapNone/>
            <wp:docPr id="15678076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5FBDA12" wp14:editId="39E9D861">
            <wp:simplePos x="0" y="0"/>
            <wp:positionH relativeFrom="column">
              <wp:posOffset>3347864</wp:posOffset>
            </wp:positionH>
            <wp:positionV relativeFrom="paragraph">
              <wp:posOffset>2066530</wp:posOffset>
            </wp:positionV>
            <wp:extent cx="1993265" cy="1856740"/>
            <wp:effectExtent l="0" t="0" r="6985" b="0"/>
            <wp:wrapNone/>
            <wp:docPr id="20246897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C1B2158" wp14:editId="47DAFC4F">
            <wp:simplePos x="0" y="0"/>
            <wp:positionH relativeFrom="column">
              <wp:posOffset>7998460</wp:posOffset>
            </wp:positionH>
            <wp:positionV relativeFrom="paragraph">
              <wp:posOffset>2027555</wp:posOffset>
            </wp:positionV>
            <wp:extent cx="1810385" cy="1686560"/>
            <wp:effectExtent l="114300" t="171450" r="151765" b="180340"/>
            <wp:wrapNone/>
            <wp:docPr id="2783025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61646">
                      <a:off x="0" y="0"/>
                      <a:ext cx="181038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11E56D6" wp14:editId="63F64767">
            <wp:simplePos x="0" y="0"/>
            <wp:positionH relativeFrom="column">
              <wp:posOffset>8375338</wp:posOffset>
            </wp:positionH>
            <wp:positionV relativeFrom="paragraph">
              <wp:posOffset>2117748</wp:posOffset>
            </wp:positionV>
            <wp:extent cx="1219200" cy="791845"/>
            <wp:effectExtent l="0" t="0" r="0" b="0"/>
            <wp:wrapNone/>
            <wp:docPr id="19789528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7899">
                      <a:off x="0" y="0"/>
                      <a:ext cx="12192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A1E1753" wp14:editId="6F71D458">
            <wp:simplePos x="0" y="0"/>
            <wp:positionH relativeFrom="column">
              <wp:posOffset>5661504</wp:posOffset>
            </wp:positionH>
            <wp:positionV relativeFrom="paragraph">
              <wp:posOffset>740530</wp:posOffset>
            </wp:positionV>
            <wp:extent cx="1148914" cy="746375"/>
            <wp:effectExtent l="0" t="0" r="0" b="0"/>
            <wp:wrapNone/>
            <wp:docPr id="2435603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14" cy="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1ED408" wp14:editId="48B92C18">
            <wp:simplePos x="0" y="0"/>
            <wp:positionH relativeFrom="column">
              <wp:posOffset>5462905</wp:posOffset>
            </wp:positionH>
            <wp:positionV relativeFrom="paragraph">
              <wp:posOffset>745490</wp:posOffset>
            </wp:positionV>
            <wp:extent cx="1457325" cy="1357630"/>
            <wp:effectExtent l="0" t="0" r="9525" b="0"/>
            <wp:wrapNone/>
            <wp:docPr id="19816733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4D2" w:rsidRPr="00B02534" w:rsidSect="00DA7774">
      <w:headerReference w:type="default" r:id="rId16"/>
      <w:footerReference w:type="default" r:id="rId17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E3F" w:rsidRDefault="006F3E3F" w:rsidP="00AA1ABA">
      <w:pPr>
        <w:spacing w:after="0" w:line="240" w:lineRule="auto"/>
      </w:pPr>
      <w:r>
        <w:separator/>
      </w:r>
    </w:p>
  </w:endnote>
  <w:endnote w:type="continuationSeparator" w:id="0">
    <w:p w:rsidR="006F3E3F" w:rsidRDefault="006F3E3F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auto"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E3F" w:rsidRDefault="006F3E3F" w:rsidP="00AA1ABA">
      <w:pPr>
        <w:spacing w:after="0" w:line="240" w:lineRule="auto"/>
      </w:pPr>
      <w:r>
        <w:separator/>
      </w:r>
    </w:p>
  </w:footnote>
  <w:footnote w:type="continuationSeparator" w:id="0">
    <w:p w:rsidR="006F3E3F" w:rsidRDefault="006F3E3F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B66C31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Ю. А. Федорук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8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74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F3E3F"/>
    <w:rsid w:val="00732082"/>
    <w:rsid w:val="00757253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B66C31"/>
    <w:rsid w:val="00C20DE6"/>
    <w:rsid w:val="00C25908"/>
    <w:rsid w:val="00DA7774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4087A"/>
  <w15:chartTrackingRefBased/>
  <w15:docId w15:val="{EF6F6FA2-D839-4859-8862-A0EB2BDF2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7774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kern w:val="0"/>
      <w:sz w:val="28"/>
      <w:szCs w:val="28"/>
      <w14:ligatures w14:val="none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kern w:val="0"/>
      <w:sz w:val="28"/>
      <w:szCs w:val="28"/>
      <w14:ligatures w14:val="none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kern w:val="0"/>
      <w14:ligatures w14:val="none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kern w:val="0"/>
      <w14:ligatures w14:val="none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  <w:rPr>
      <w:kern w:val="0"/>
      <w14:ligatures w14:val="none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2025-08-27T05:39:00Z</dcterms:created>
  <dcterms:modified xsi:type="dcterms:W3CDTF">2025-08-27T05:50:00Z</dcterms:modified>
</cp:coreProperties>
</file>