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80" w:rsidRPr="005F5D4D" w:rsidRDefault="00B61D80" w:rsidP="00B61D80">
      <w:pPr>
        <w:pStyle w:val="1"/>
      </w:pPr>
      <w:r w:rsidRPr="005F5D4D">
        <w:t>Прим</w:t>
      </w:r>
      <w:r w:rsidR="00EF08B4" w:rsidRPr="005F5D4D">
        <w:t>е</w:t>
      </w:r>
      <w:r w:rsidRPr="005F5D4D">
        <w:t>ры заданий с инт</w:t>
      </w:r>
      <w:r w:rsidR="00EF08B4" w:rsidRPr="005F5D4D">
        <w:t>е</w:t>
      </w:r>
      <w:r w:rsidRPr="005F5D4D">
        <w:t>рактивным плакатом «Сов</w:t>
      </w:r>
      <w:r w:rsidR="00EF08B4" w:rsidRPr="005F5D4D">
        <w:t>е</w:t>
      </w:r>
      <w:r w:rsidRPr="005F5D4D">
        <w:t>рш</w:t>
      </w:r>
      <w:r w:rsidR="00EF08B4" w:rsidRPr="005F5D4D">
        <w:t>е</w:t>
      </w:r>
      <w:r w:rsidRPr="005F5D4D">
        <w:t>нствовани</w:t>
      </w:r>
      <w:r w:rsidR="00EF08B4" w:rsidRPr="005F5D4D">
        <w:t>е</w:t>
      </w:r>
      <w:r w:rsidRPr="005F5D4D">
        <w:t xml:space="preserve"> навыков грамматич</w:t>
      </w:r>
      <w:r w:rsidR="00EF08B4" w:rsidRPr="005F5D4D">
        <w:t>е</w:t>
      </w:r>
      <w:r w:rsidRPr="005F5D4D">
        <w:t>ского строя р</w:t>
      </w:r>
      <w:r w:rsidR="00EF08B4" w:rsidRPr="005F5D4D">
        <w:t>е</w:t>
      </w:r>
      <w:r w:rsidRPr="005F5D4D">
        <w:t>чи у учащихся с</w:t>
      </w:r>
      <w:r w:rsidR="00275668" w:rsidRPr="005F5D4D">
        <w:t> </w:t>
      </w:r>
      <w:r w:rsidRPr="005F5D4D">
        <w:t>ОНР (IV</w:t>
      </w:r>
      <w:r w:rsidR="00275668" w:rsidRPr="005F5D4D">
        <w:t> </w:t>
      </w:r>
      <w:r w:rsidRPr="005F5D4D">
        <w:t>уров</w:t>
      </w:r>
      <w:r w:rsidR="00EF08B4" w:rsidRPr="005F5D4D">
        <w:t>е</w:t>
      </w:r>
      <w:r w:rsidRPr="005F5D4D">
        <w:t>нь развития)»</w:t>
      </w:r>
    </w:p>
    <w:p w:rsidR="00B61D80" w:rsidRPr="005F5D4D" w:rsidRDefault="00B61D80" w:rsidP="00B61D80">
      <w:pPr>
        <w:pStyle w:val="10"/>
      </w:pPr>
      <w:bookmarkStart w:id="0" w:name="_GoBack"/>
      <w:bookmarkEnd w:id="0"/>
      <w:r w:rsidRPr="005F5D4D">
        <w:t>Т</w:t>
      </w:r>
      <w:r w:rsidR="00EF08B4" w:rsidRPr="005F5D4D">
        <w:t>Е</w:t>
      </w:r>
      <w:r w:rsidRPr="005F5D4D">
        <w:t>МА ЗАНЯТИЯ: «Л</w:t>
      </w:r>
      <w:r w:rsidR="00EF08B4" w:rsidRPr="005F5D4D">
        <w:t>е</w:t>
      </w:r>
      <w:r w:rsidRPr="005F5D4D">
        <w:t>то».</w:t>
      </w:r>
    </w:p>
    <w:p w:rsidR="00B61D80" w:rsidRPr="005F5D4D" w:rsidRDefault="00B61D80" w:rsidP="00B61D80">
      <w:pPr>
        <w:pStyle w:val="a3"/>
      </w:pPr>
      <w:r w:rsidRPr="005F5D4D">
        <w:t>Грамматич</w:t>
      </w:r>
      <w:r w:rsidR="00EF08B4" w:rsidRPr="005F5D4D">
        <w:t>е</w:t>
      </w:r>
      <w:r w:rsidRPr="005F5D4D">
        <w:t>ски</w:t>
      </w:r>
      <w:r w:rsidR="00EF08B4" w:rsidRPr="005F5D4D">
        <w:t>е</w:t>
      </w:r>
      <w:r w:rsidRPr="005F5D4D">
        <w:t xml:space="preserve"> задания:</w:t>
      </w:r>
    </w:p>
    <w:p w:rsidR="00B61D80" w:rsidRPr="005F5D4D" w:rsidRDefault="00B61D80" w:rsidP="00B61D80">
      <w:pPr>
        <w:pStyle w:val="a3"/>
        <w:numPr>
          <w:ilvl w:val="0"/>
          <w:numId w:val="1"/>
        </w:numPr>
      </w:pPr>
      <w:r w:rsidRPr="005F5D4D">
        <w:t>Подб</w:t>
      </w:r>
      <w:r w:rsidR="00EF08B4" w:rsidRPr="005F5D4D">
        <w:t>е</w:t>
      </w:r>
      <w:r w:rsidRPr="005F5D4D">
        <w:t xml:space="preserve">ри слово. </w:t>
      </w:r>
      <w:r w:rsidRPr="005F5D4D">
        <w:rPr>
          <w:i/>
        </w:rPr>
        <w:t>(Подбор прилагат</w:t>
      </w:r>
      <w:r w:rsidR="00EF08B4" w:rsidRPr="005F5D4D">
        <w:rPr>
          <w:i/>
        </w:rPr>
        <w:t>е</w:t>
      </w:r>
      <w:r w:rsidRPr="005F5D4D">
        <w:rPr>
          <w:i/>
        </w:rPr>
        <w:t xml:space="preserve">льных к слову </w:t>
      </w:r>
      <w:r w:rsidRPr="005F5D4D">
        <w:rPr>
          <w:b/>
          <w:i/>
        </w:rPr>
        <w:t>л</w:t>
      </w:r>
      <w:r w:rsidR="00EF08B4" w:rsidRPr="005F5D4D">
        <w:rPr>
          <w:b/>
          <w:i/>
        </w:rPr>
        <w:t>е</w:t>
      </w:r>
      <w:r w:rsidRPr="005F5D4D">
        <w:rPr>
          <w:b/>
          <w:i/>
        </w:rPr>
        <w:t>то</w:t>
      </w:r>
      <w:r w:rsidRPr="005F5D4D">
        <w:rPr>
          <w:i/>
        </w:rPr>
        <w:t>.)</w:t>
      </w:r>
    </w:p>
    <w:p w:rsidR="00B61D80" w:rsidRPr="005F5D4D" w:rsidRDefault="00B61D80" w:rsidP="00B61D80">
      <w:pPr>
        <w:pStyle w:val="a3"/>
        <w:numPr>
          <w:ilvl w:val="0"/>
          <w:numId w:val="1"/>
        </w:numPr>
      </w:pPr>
      <w:r w:rsidRPr="005F5D4D">
        <w:t>Что</w:t>
      </w:r>
      <w:r w:rsidR="001A16D8" w:rsidRPr="005F5D4D">
        <w:t xml:space="preserve"> находится</w:t>
      </w:r>
      <w:r w:rsidRPr="005F5D4D">
        <w:t xml:space="preserve"> </w:t>
      </w:r>
      <w:r w:rsidRPr="005F5D4D">
        <w:rPr>
          <w:b/>
          <w:i/>
        </w:rPr>
        <w:t>около</w:t>
      </w:r>
      <w:r w:rsidRPr="005F5D4D">
        <w:t xml:space="preserve">? </w:t>
      </w:r>
      <w:r w:rsidRPr="005F5D4D">
        <w:rPr>
          <w:i/>
        </w:rPr>
        <w:t>(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>Составл</w:t>
      </w:r>
      <w:r w:rsidR="00EF08B4" w:rsidRPr="005F5D4D">
        <w:rPr>
          <w:rStyle w:val="af8"/>
          <w:rFonts w:cs="Times New Roman"/>
          <w:color w:val="000000"/>
          <w:bdr w:val="none" w:sz="0" w:space="0" w:color="auto" w:frame="1"/>
        </w:rPr>
        <w:t>е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>ни</w:t>
      </w:r>
      <w:r w:rsidR="00EF08B4" w:rsidRPr="005F5D4D">
        <w:rPr>
          <w:rStyle w:val="af8"/>
          <w:rFonts w:cs="Times New Roman"/>
          <w:color w:val="000000"/>
          <w:bdr w:val="none" w:sz="0" w:space="0" w:color="auto" w:frame="1"/>
        </w:rPr>
        <w:t>е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 xml:space="preserve"> пр</w:t>
      </w:r>
      <w:r w:rsidR="00EF08B4" w:rsidRPr="005F5D4D">
        <w:rPr>
          <w:rStyle w:val="af8"/>
          <w:rFonts w:cs="Times New Roman"/>
          <w:color w:val="000000"/>
          <w:bdr w:val="none" w:sz="0" w:space="0" w:color="auto" w:frame="1"/>
        </w:rPr>
        <w:t>е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>длож</w:t>
      </w:r>
      <w:r w:rsidR="00EF08B4" w:rsidRPr="005F5D4D">
        <w:rPr>
          <w:rStyle w:val="af8"/>
          <w:rFonts w:cs="Times New Roman"/>
          <w:color w:val="000000"/>
          <w:bdr w:val="none" w:sz="0" w:space="0" w:color="auto" w:frame="1"/>
        </w:rPr>
        <w:t>е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>ний с пр</w:t>
      </w:r>
      <w:r w:rsidR="00EF08B4" w:rsidRPr="005F5D4D">
        <w:rPr>
          <w:rStyle w:val="af8"/>
          <w:rFonts w:cs="Times New Roman"/>
          <w:color w:val="000000"/>
          <w:bdr w:val="none" w:sz="0" w:space="0" w:color="auto" w:frame="1"/>
        </w:rPr>
        <w:t>е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 xml:space="preserve">длогом </w:t>
      </w:r>
      <w:r w:rsidRPr="005F5D4D">
        <w:rPr>
          <w:rStyle w:val="af8"/>
          <w:rFonts w:cs="Times New Roman"/>
          <w:b/>
          <w:color w:val="000000"/>
          <w:bdr w:val="none" w:sz="0" w:space="0" w:color="auto" w:frame="1"/>
        </w:rPr>
        <w:t>около</w:t>
      </w:r>
      <w:r w:rsidRPr="005F5D4D">
        <w:rPr>
          <w:rStyle w:val="af8"/>
          <w:rFonts w:cs="Times New Roman"/>
          <w:color w:val="000000"/>
          <w:bdr w:val="none" w:sz="0" w:space="0" w:color="auto" w:frame="1"/>
        </w:rPr>
        <w:t xml:space="preserve"> по картинкам.</w:t>
      </w:r>
      <w:r w:rsidRPr="005F5D4D">
        <w:rPr>
          <w:i/>
        </w:rPr>
        <w:t>)</w:t>
      </w:r>
    </w:p>
    <w:p w:rsidR="00B61D80" w:rsidRPr="005F5D4D" w:rsidRDefault="00B61D80" w:rsidP="00B61D80">
      <w:pPr>
        <w:pStyle w:val="a3"/>
        <w:numPr>
          <w:ilvl w:val="0"/>
          <w:numId w:val="1"/>
        </w:numPr>
      </w:pPr>
      <w:r w:rsidRPr="005F5D4D">
        <w:t>С к</w:t>
      </w:r>
      <w:r w:rsidR="00EF08B4" w:rsidRPr="005F5D4D">
        <w:t>е</w:t>
      </w:r>
      <w:r w:rsidRPr="005F5D4D">
        <w:t xml:space="preserve">м </w:t>
      </w:r>
      <w:r w:rsidRPr="005F5D4D">
        <w:rPr>
          <w:b/>
          <w:i/>
        </w:rPr>
        <w:t>дружит</w:t>
      </w:r>
      <w:r w:rsidRPr="005F5D4D">
        <w:t xml:space="preserve"> л</w:t>
      </w:r>
      <w:r w:rsidR="00EF08B4" w:rsidRPr="005F5D4D">
        <w:t>е</w:t>
      </w:r>
      <w:r w:rsidRPr="005F5D4D">
        <w:t xml:space="preserve">то? </w:t>
      </w:r>
      <w:r w:rsidRPr="005F5D4D">
        <w:rPr>
          <w:i/>
        </w:rPr>
        <w:t>(</w:t>
      </w:r>
      <w:r w:rsidRPr="005F5D4D">
        <w:rPr>
          <w:i/>
          <w:iCs/>
          <w:color w:val="000000"/>
          <w:bdr w:val="none" w:sz="0" w:space="0" w:color="auto" w:frame="1"/>
        </w:rPr>
        <w:t>Составл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ни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 xml:space="preserve"> пр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длож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ний о «дружб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» по</w:t>
      </w:r>
      <w:r w:rsidR="00275668" w:rsidRPr="005F5D4D">
        <w:rPr>
          <w:i/>
          <w:iCs/>
          <w:color w:val="000000"/>
          <w:bdr w:val="none" w:sz="0" w:space="0" w:color="auto" w:frame="1"/>
        </w:rPr>
        <w:t> </w:t>
      </w:r>
      <w:r w:rsidRPr="005F5D4D">
        <w:rPr>
          <w:i/>
          <w:iCs/>
          <w:color w:val="000000"/>
          <w:bdr w:val="none" w:sz="0" w:space="0" w:color="auto" w:frame="1"/>
        </w:rPr>
        <w:t>двум опорным пр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дм</w:t>
      </w:r>
      <w:r w:rsidR="00EF08B4" w:rsidRPr="005F5D4D">
        <w:rPr>
          <w:i/>
          <w:iCs/>
          <w:color w:val="000000"/>
          <w:bdr w:val="none" w:sz="0" w:space="0" w:color="auto" w:frame="1"/>
        </w:rPr>
        <w:t>е</w:t>
      </w:r>
      <w:r w:rsidRPr="005F5D4D">
        <w:rPr>
          <w:i/>
          <w:iCs/>
          <w:color w:val="000000"/>
          <w:bdr w:val="none" w:sz="0" w:space="0" w:color="auto" w:frame="1"/>
        </w:rPr>
        <w:t>тным картинкам</w:t>
      </w:r>
      <w:r w:rsidRPr="005F5D4D">
        <w:rPr>
          <w:i/>
        </w:rPr>
        <w:t>.)</w:t>
      </w:r>
    </w:p>
    <w:p w:rsidR="00B61D80" w:rsidRPr="005F5D4D" w:rsidRDefault="00B61D80" w:rsidP="00B61D80">
      <w:pPr>
        <w:pStyle w:val="af2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8F33" wp14:editId="0B787BDC">
                <wp:simplePos x="0" y="0"/>
                <wp:positionH relativeFrom="column">
                  <wp:posOffset>-359410</wp:posOffset>
                </wp:positionH>
                <wp:positionV relativeFrom="paragraph">
                  <wp:posOffset>114936</wp:posOffset>
                </wp:positionV>
                <wp:extent cx="3114675" cy="2190750"/>
                <wp:effectExtent l="0" t="0" r="352425" b="19050"/>
                <wp:wrapNone/>
                <wp:docPr id="22" name="Облачко с текстом: прямоугольное со скругленными углам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190750"/>
                        </a:xfrm>
                        <a:prstGeom prst="wedgeRoundRectCallout">
                          <a:avLst>
                            <a:gd name="adj1" fmla="val 59734"/>
                            <a:gd name="adj2" fmla="val -23861"/>
                            <a:gd name="adj3" fmla="val 1666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275668" w:rsidRDefault="00B61D80" w:rsidP="00B61D80">
                            <w:pPr>
                              <w:pStyle w:val="a3"/>
                              <w:jc w:val="left"/>
                              <w:rPr>
                                <w:i/>
                              </w:rPr>
                            </w:pP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Составл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пр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длож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ний 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br/>
                              <w:t>с</w:t>
                            </w:r>
                            <w:r w:rsidR="00275668"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пр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длогом </w:t>
                            </w:r>
                            <w:r w:rsidRPr="00275668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около</w:t>
                            </w:r>
                            <w:r w:rsidRPr="00275668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по картинкам.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На доск</w:t>
                            </w:r>
                            <w:r w:rsidR="005F5D4D" w:rsidRPr="005F5D4D">
                              <w:t>е</w:t>
                            </w:r>
                            <w:r w:rsidR="00275668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7-8 картинок по изуча</w:t>
                            </w:r>
                            <w:r w:rsidR="005F5D4D" w:rsidRPr="005F5D4D">
                              <w:t>е</w:t>
                            </w:r>
                            <w:r>
                              <w:t>мой т</w:t>
                            </w:r>
                            <w:r w:rsidR="005F5D4D" w:rsidRPr="005F5D4D">
                              <w:t>е</w:t>
                            </w:r>
                            <w:r>
                              <w:t>м</w:t>
                            </w:r>
                            <w:r w:rsidR="005F5D4D" w:rsidRPr="005F5D4D">
                              <w:t>е</w:t>
                            </w:r>
                            <w:r>
                              <w:t>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ти комм</w:t>
                            </w:r>
                            <w:r w:rsidR="005F5D4D" w:rsidRPr="005F5D4D">
                              <w:t>е</w:t>
                            </w:r>
                            <w:r>
                              <w:t>нтируют: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«Около муравья ромашка и</w:t>
                            </w:r>
                            <w:r w:rsidR="00275668">
                              <w:t> </w:t>
                            </w: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во».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Или: «Около самоката лодка и</w:t>
                            </w:r>
                            <w:r w:rsidR="00275668">
                              <w:t> 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чка» и т.</w:t>
                            </w:r>
                            <w:r w:rsidR="00275668">
                              <w:t> </w:t>
                            </w:r>
                            <w:r>
                              <w:t>д.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22" o:spid="_x0000_s1026" type="#_x0000_t62" style="position:absolute;margin-left:-28.3pt;margin-top:9.05pt;width:245.2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" adj="23703,5646" fillcolor="white [3201]" strokecolor="yellow" strokeweight="1pt">
                <v:textbox>
                  <w:txbxContent>
                    <w:p w:rsidR="00B61D80" w:rsidRPr="00275668" w:rsidRDefault="00B61D80" w:rsidP="00B61D80">
                      <w:pPr>
                        <w:pStyle w:val="a3"/>
                        <w:jc w:val="left"/>
                        <w:rPr>
                          <w:i/>
                        </w:rPr>
                      </w:pP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Составл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пр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длож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ний 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br/>
                        <w:t>с</w:t>
                      </w:r>
                      <w:r w:rsidR="00275668"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 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пр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длогом </w:t>
                      </w:r>
                      <w:r w:rsidRPr="00275668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около</w:t>
                      </w:r>
                      <w:r w:rsidRPr="00275668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по картинкам.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На доск</w:t>
                      </w:r>
                      <w:r w:rsidR="005F5D4D" w:rsidRPr="005F5D4D">
                        <w:t>е</w:t>
                      </w:r>
                      <w:r w:rsidR="00275668">
                        <w:t> </w:t>
                      </w:r>
                      <w:r w:rsidR="00EA52FE">
                        <w:t>―</w:t>
                      </w:r>
                      <w:r>
                        <w:t xml:space="preserve"> 7-8 картинок по изуча</w:t>
                      </w:r>
                      <w:r w:rsidR="005F5D4D" w:rsidRPr="005F5D4D">
                        <w:t>е</w:t>
                      </w:r>
                      <w:r>
                        <w:t>мой т</w:t>
                      </w:r>
                      <w:r w:rsidR="005F5D4D" w:rsidRPr="005F5D4D">
                        <w:t>е</w:t>
                      </w:r>
                      <w:r>
                        <w:t>м</w:t>
                      </w:r>
                      <w:r w:rsidR="005F5D4D" w:rsidRPr="005F5D4D">
                        <w:t>е</w:t>
                      </w:r>
                      <w:r>
                        <w:t>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ти комм</w:t>
                      </w:r>
                      <w:r w:rsidR="005F5D4D" w:rsidRPr="005F5D4D">
                        <w:t>е</w:t>
                      </w:r>
                      <w:r>
                        <w:t>нтируют: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«Около муравья ромашка и</w:t>
                      </w:r>
                      <w:r w:rsidR="00275668">
                        <w:t> </w:t>
                      </w: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во».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Или: «Около самоката лодка и</w:t>
                      </w:r>
                      <w:r w:rsidR="00275668">
                        <w:t> 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чка» и т.</w:t>
                      </w:r>
                      <w:r w:rsidR="00275668">
                        <w:t> </w:t>
                      </w:r>
                      <w:r>
                        <w:t>д.</w:t>
                      </w:r>
                    </w:p>
                    <w:p w:rsidR="00B61D80" w:rsidRDefault="00B61D80" w:rsidP="00B61D8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283462CB" wp14:editId="7CBEBE3D">
            <wp:simplePos x="0" y="0"/>
            <wp:positionH relativeFrom="column">
              <wp:posOffset>2831465</wp:posOffset>
            </wp:positionH>
            <wp:positionV relativeFrom="paragraph">
              <wp:posOffset>27305</wp:posOffset>
            </wp:positionV>
            <wp:extent cx="3781425" cy="2114550"/>
            <wp:effectExtent l="19050" t="19050" r="28575" b="19050"/>
            <wp:wrapTight wrapText="bothSides">
              <wp:wrapPolygon edited="0">
                <wp:start x="-109" y="-195"/>
                <wp:lineTo x="-109" y="21600"/>
                <wp:lineTo x="21654" y="21600"/>
                <wp:lineTo x="21654" y="-195"/>
                <wp:lineTo x="-109" y="-19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B61D80" w:rsidP="00B61D8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528B7" wp14:editId="4147C661">
                <wp:simplePos x="0" y="0"/>
                <wp:positionH relativeFrom="margin">
                  <wp:posOffset>1888261</wp:posOffset>
                </wp:positionH>
                <wp:positionV relativeFrom="paragraph">
                  <wp:posOffset>510870</wp:posOffset>
                </wp:positionV>
                <wp:extent cx="4957445" cy="1638300"/>
                <wp:effectExtent l="0" t="895350" r="14605" b="19050"/>
                <wp:wrapNone/>
                <wp:docPr id="6" name="Облачко с текстом: прямоугольное со скругленными углам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445" cy="1638300"/>
                        </a:xfrm>
                        <a:prstGeom prst="wedgeRoundRectCallout">
                          <a:avLst>
                            <a:gd name="adj1" fmla="val 263"/>
                            <a:gd name="adj2" fmla="val -103539"/>
                            <a:gd name="adj3" fmla="val 16667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Default="00B61D80" w:rsidP="00B61D80">
                            <w:pPr>
                              <w:pStyle w:val="10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Составл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ни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 xml:space="preserve"> пр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длож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ний о «дружб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» по двум опорным пр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дм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тным картинкам.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то «дружит» с ромашкой, а со сн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говиком «н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дружит».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то «дружит» с самокатом, а с санками «н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дружит».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то «дружит» с цв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тами, а со сн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гом «н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дружит» и т. д.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6" o:spid="_x0000_s1027" type="#_x0000_t62" style="position:absolute;left:0;text-align:left;margin-left:148.7pt;margin-top:40.25pt;width:390.3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" adj="10857,-11564" fillcolor="white [3201]" strokecolor="yellow" strokeweight="1pt">
                <v:textbox>
                  <w:txbxContent>
                    <w:p w:rsidR="00B61D80" w:rsidRDefault="00B61D80" w:rsidP="00B61D80">
                      <w:pPr>
                        <w:pStyle w:val="10"/>
                        <w:rPr>
                          <w:lang w:eastAsia="ru-RU"/>
                        </w:rPr>
                      </w:pPr>
                      <w:r>
                        <w:rPr>
                          <w:bdr w:val="none" w:sz="0" w:space="0" w:color="auto" w:frame="1"/>
                          <w:lang w:eastAsia="ru-RU"/>
                        </w:rPr>
                        <w:t>Составл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ни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 xml:space="preserve"> пр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длож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ний о «дружб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» по двум опорным пр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дм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тным картинкам.</w:t>
                      </w:r>
                    </w:p>
                    <w:p w:rsidR="00B61D80" w:rsidRDefault="00B61D80" w:rsidP="00B61D80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то «дружит» с ромашкой, а со сн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говиком «н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дружит».</w:t>
                      </w:r>
                    </w:p>
                    <w:p w:rsidR="00B61D80" w:rsidRDefault="00B61D80" w:rsidP="00B61D80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то «дружит» с самокатом, а с санками «н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дружит».</w:t>
                      </w:r>
                    </w:p>
                    <w:p w:rsidR="00B61D80" w:rsidRDefault="00B61D80" w:rsidP="00B61D80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то «дружит» с цв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тами, а со сн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гом «н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дружит» и т. д.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5D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1D80" w:rsidRPr="005F5D4D" w:rsidRDefault="00B61D80" w:rsidP="00B61D80">
      <w:pPr>
        <w:pStyle w:val="10"/>
      </w:pPr>
      <w:r w:rsidRPr="005F5D4D">
        <w:lastRenderedPageBreak/>
        <w:t>Т</w:t>
      </w:r>
      <w:r w:rsidR="00EF08B4" w:rsidRPr="005F5D4D">
        <w:t>Е</w:t>
      </w:r>
      <w:r w:rsidRPr="005F5D4D">
        <w:t>МА ЗАНЯТИЯ: «В</w:t>
      </w:r>
      <w:r w:rsidR="00EF08B4" w:rsidRPr="005F5D4D">
        <w:t>е</w:t>
      </w:r>
      <w:r w:rsidRPr="005F5D4D">
        <w:t>сна».</w:t>
      </w:r>
    </w:p>
    <w:p w:rsidR="00B61D80" w:rsidRPr="005F5D4D" w:rsidRDefault="00B61D80" w:rsidP="00B61D80">
      <w:pPr>
        <w:pStyle w:val="a3"/>
      </w:pPr>
      <w:r w:rsidRPr="005F5D4D">
        <w:t>Грамматич</w:t>
      </w:r>
      <w:r w:rsidR="00EF08B4" w:rsidRPr="005F5D4D">
        <w:t>е</w:t>
      </w:r>
      <w:r w:rsidRPr="005F5D4D">
        <w:t>ски</w:t>
      </w:r>
      <w:r w:rsidR="00EF08B4" w:rsidRPr="005F5D4D">
        <w:t>е</w:t>
      </w:r>
      <w:r w:rsidRPr="005F5D4D">
        <w:t xml:space="preserve"> задания:</w:t>
      </w:r>
    </w:p>
    <w:p w:rsidR="00B61D80" w:rsidRPr="005F5D4D" w:rsidRDefault="00B61D80" w:rsidP="00B61D80">
      <w:pPr>
        <w:pStyle w:val="a3"/>
        <w:numPr>
          <w:ilvl w:val="0"/>
          <w:numId w:val="2"/>
        </w:numPr>
        <w:rPr>
          <w:i/>
        </w:rPr>
      </w:pPr>
      <w:r w:rsidRPr="005F5D4D">
        <w:t>Изм</w:t>
      </w:r>
      <w:r w:rsidR="00EF08B4" w:rsidRPr="005F5D4D">
        <w:t>е</w:t>
      </w:r>
      <w:r w:rsidRPr="005F5D4D">
        <w:t xml:space="preserve">ни по образцу. </w:t>
      </w:r>
      <w:r w:rsidRPr="005F5D4D">
        <w:rPr>
          <w:i/>
        </w:rPr>
        <w:t>(Образовани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сравнит</w:t>
      </w:r>
      <w:r w:rsidR="00EF08B4" w:rsidRPr="005F5D4D">
        <w:rPr>
          <w:i/>
        </w:rPr>
        <w:t>е</w:t>
      </w:r>
      <w:r w:rsidRPr="005F5D4D">
        <w:rPr>
          <w:i/>
        </w:rPr>
        <w:t>льных ст</w:t>
      </w:r>
      <w:r w:rsidR="00EF08B4" w:rsidRPr="005F5D4D">
        <w:rPr>
          <w:i/>
        </w:rPr>
        <w:t>е</w:t>
      </w:r>
      <w:r w:rsidRPr="005F5D4D">
        <w:rPr>
          <w:i/>
        </w:rPr>
        <w:t>п</w:t>
      </w:r>
      <w:r w:rsidR="00EF08B4" w:rsidRPr="005F5D4D">
        <w:rPr>
          <w:i/>
        </w:rPr>
        <w:t>е</w:t>
      </w:r>
      <w:r w:rsidRPr="005F5D4D">
        <w:rPr>
          <w:i/>
        </w:rPr>
        <w:t>н</w:t>
      </w:r>
      <w:r w:rsidR="00EF08B4" w:rsidRPr="005F5D4D">
        <w:rPr>
          <w:i/>
        </w:rPr>
        <w:t>е</w:t>
      </w:r>
      <w:r w:rsidRPr="005F5D4D">
        <w:rPr>
          <w:i/>
        </w:rPr>
        <w:t>й прилагат</w:t>
      </w:r>
      <w:r w:rsidR="00EF08B4" w:rsidRPr="005F5D4D">
        <w:rPr>
          <w:i/>
        </w:rPr>
        <w:t>е</w:t>
      </w:r>
      <w:r w:rsidRPr="005F5D4D">
        <w:rPr>
          <w:i/>
        </w:rPr>
        <w:t>льных.)</w:t>
      </w:r>
    </w:p>
    <w:p w:rsidR="00B61D80" w:rsidRPr="005F5D4D" w:rsidRDefault="00B61D80" w:rsidP="00B61D80">
      <w:pPr>
        <w:pStyle w:val="a3"/>
        <w:numPr>
          <w:ilvl w:val="0"/>
          <w:numId w:val="2"/>
        </w:numPr>
      </w:pPr>
      <w:r w:rsidRPr="005F5D4D">
        <w:t>Сложны</w:t>
      </w:r>
      <w:r w:rsidR="00EF08B4" w:rsidRPr="005F5D4D">
        <w:t>е</w:t>
      </w:r>
      <w:r w:rsidRPr="005F5D4D">
        <w:t xml:space="preserve"> слова (что обозначают сложны</w:t>
      </w:r>
      <w:r w:rsidR="00EF08B4" w:rsidRPr="005F5D4D">
        <w:t>е</w:t>
      </w:r>
      <w:r w:rsidRPr="005F5D4D">
        <w:t xml:space="preserve"> слова?).</w:t>
      </w:r>
    </w:p>
    <w:p w:rsidR="00B61D80" w:rsidRPr="005F5D4D" w:rsidRDefault="00B61D80" w:rsidP="00B61D80">
      <w:pPr>
        <w:pStyle w:val="a3"/>
        <w:numPr>
          <w:ilvl w:val="0"/>
          <w:numId w:val="2"/>
        </w:numPr>
      </w:pPr>
      <w:r w:rsidRPr="005F5D4D">
        <w:t xml:space="preserve">Назови ласково. </w:t>
      </w:r>
      <w:r w:rsidRPr="005F5D4D">
        <w:rPr>
          <w:i/>
        </w:rPr>
        <w:t>(Образовани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им</w:t>
      </w:r>
      <w:r w:rsidR="00EF08B4" w:rsidRPr="005F5D4D">
        <w:rPr>
          <w:i/>
        </w:rPr>
        <w:t>ё</w:t>
      </w:r>
      <w:r w:rsidRPr="005F5D4D">
        <w:rPr>
          <w:i/>
        </w:rPr>
        <w:t>н сущ</w:t>
      </w:r>
      <w:r w:rsidR="00EF08B4" w:rsidRPr="005F5D4D">
        <w:rPr>
          <w:i/>
        </w:rPr>
        <w:t>е</w:t>
      </w:r>
      <w:r w:rsidRPr="005F5D4D">
        <w:rPr>
          <w:i/>
        </w:rPr>
        <w:t>ствит</w:t>
      </w:r>
      <w:r w:rsidR="00EF08B4" w:rsidRPr="005F5D4D">
        <w:rPr>
          <w:i/>
        </w:rPr>
        <w:t>е</w:t>
      </w:r>
      <w:r w:rsidRPr="005F5D4D">
        <w:rPr>
          <w:i/>
        </w:rPr>
        <w:t>льных с</w:t>
      </w:r>
      <w:r w:rsidR="002B37B7" w:rsidRPr="005F5D4D">
        <w:rPr>
          <w:i/>
        </w:rPr>
        <w:t> </w:t>
      </w:r>
      <w:r w:rsidRPr="005F5D4D">
        <w:rPr>
          <w:i/>
        </w:rPr>
        <w:t>ум</w:t>
      </w:r>
      <w:r w:rsidR="00EF08B4" w:rsidRPr="005F5D4D">
        <w:rPr>
          <w:i/>
        </w:rPr>
        <w:t>е</w:t>
      </w:r>
      <w:r w:rsidRPr="005F5D4D">
        <w:rPr>
          <w:i/>
        </w:rPr>
        <w:t>ньшит</w:t>
      </w:r>
      <w:r w:rsidR="00EF08B4" w:rsidRPr="005F5D4D">
        <w:rPr>
          <w:i/>
        </w:rPr>
        <w:t>е</w:t>
      </w:r>
      <w:r w:rsidRPr="005F5D4D">
        <w:rPr>
          <w:i/>
        </w:rPr>
        <w:t>льно-ласкат</w:t>
      </w:r>
      <w:r w:rsidR="00EF08B4" w:rsidRPr="005F5D4D">
        <w:rPr>
          <w:i/>
        </w:rPr>
        <w:t>е</w:t>
      </w:r>
      <w:r w:rsidRPr="005F5D4D">
        <w:rPr>
          <w:i/>
        </w:rPr>
        <w:t>льными суффиксами.)</w:t>
      </w:r>
    </w:p>
    <w:p w:rsidR="00B61D80" w:rsidRPr="005F5D4D" w:rsidRDefault="00EA52FE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923F2B" wp14:editId="7A8E3CD8">
                <wp:simplePos x="0" y="0"/>
                <wp:positionH relativeFrom="column">
                  <wp:posOffset>2992857</wp:posOffset>
                </wp:positionH>
                <wp:positionV relativeFrom="paragraph">
                  <wp:posOffset>34722</wp:posOffset>
                </wp:positionV>
                <wp:extent cx="3571875" cy="1718945"/>
                <wp:effectExtent l="0" t="0" r="28575" b="586105"/>
                <wp:wrapNone/>
                <wp:docPr id="8" name="Облачко с текстом: прямоугольное со скругленны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718945"/>
                        </a:xfrm>
                        <a:prstGeom prst="wedgeRoundRectCallout">
                          <a:avLst>
                            <a:gd name="adj1" fmla="val -957"/>
                            <a:gd name="adj2" fmla="val 817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2B37B7" w:rsidRDefault="00B61D80" w:rsidP="00B61D80">
                            <w:pPr>
                              <w:pStyle w:val="a3"/>
                              <w:rPr>
                                <w:i/>
                              </w:rPr>
                            </w:pP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Что обозначают сложны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слова?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Отв</w:t>
                            </w:r>
                            <w:r w:rsidR="005F5D4D" w:rsidRPr="005F5D4D">
                              <w:t>е</w:t>
                            </w:r>
                            <w:r>
                              <w:t>тить на вопрос «что д</w:t>
                            </w:r>
                            <w:r w:rsidR="005F5D4D" w:rsidRPr="005F5D4D">
                              <w:t>е</w:t>
                            </w:r>
                            <w:r>
                              <w:t>ла</w:t>
                            </w:r>
                            <w:r w:rsidR="005F5D4D" w:rsidRPr="005F5D4D">
                              <w:t>е</w:t>
                            </w:r>
                            <w:r>
                              <w:t>т?».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Л</w:t>
                            </w:r>
                            <w:r w:rsidR="005F5D4D" w:rsidRPr="005F5D4D">
                              <w:t>е</w:t>
                            </w:r>
                            <w:r>
                              <w:t>докол (что д</w:t>
                            </w:r>
                            <w:r w:rsidR="005F5D4D" w:rsidRPr="005F5D4D">
                              <w:t>е</w:t>
                            </w:r>
                            <w:r>
                              <w:t>ла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т?) </w:t>
                            </w:r>
                            <w:r w:rsidR="00EA52FE">
                              <w:t>―</w:t>
                            </w:r>
                            <w:r>
                              <w:t xml:space="preserve"> л</w:t>
                            </w:r>
                            <w:r w:rsidR="0022481E">
                              <w:t>ё</w:t>
                            </w:r>
                            <w:r>
                              <w:t>д кол</w:t>
                            </w:r>
                            <w:r w:rsidR="005F5D4D" w:rsidRPr="005F5D4D">
                              <w:t>е</w:t>
                            </w:r>
                            <w:r>
                              <w:t>т</w:t>
                            </w:r>
                            <w:r w:rsidR="003E3952">
                              <w:t>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Самол</w:t>
                            </w:r>
                            <w:r w:rsidR="00026DBD">
                              <w:t>ё</w:t>
                            </w:r>
                            <w:r>
                              <w:t>т (что д</w:t>
                            </w:r>
                            <w:r w:rsidR="005F5D4D" w:rsidRPr="005F5D4D">
                              <w:t>е</w:t>
                            </w:r>
                            <w:r>
                              <w:t>ла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т?) </w:t>
                            </w:r>
                            <w:r w:rsidR="00EA52FE">
                              <w:t>―</w:t>
                            </w:r>
                            <w:r>
                              <w:t xml:space="preserve"> ... (сам л</w:t>
                            </w:r>
                            <w:r w:rsidR="005F5D4D" w:rsidRPr="005F5D4D">
                              <w:t>е</w:t>
                            </w:r>
                            <w:r>
                              <w:t>та</w:t>
                            </w:r>
                            <w:r w:rsidR="005F5D4D" w:rsidRPr="005F5D4D">
                              <w:t>е</w:t>
                            </w:r>
                            <w:r>
                              <w:t>т)</w:t>
                            </w:r>
                            <w:r w:rsidR="003E3952">
                              <w:t>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>Самосвал (что д</w:t>
                            </w:r>
                            <w:r w:rsidR="005F5D4D" w:rsidRPr="005F5D4D">
                              <w:t>е</w:t>
                            </w:r>
                            <w:r>
                              <w:t>ла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т?) </w:t>
                            </w:r>
                            <w:r w:rsidR="00EA52FE">
                              <w:t>―</w:t>
                            </w:r>
                            <w:r>
                              <w:t xml:space="preserve"> ...</w:t>
                            </w:r>
                            <w:r w:rsidR="00EA52FE">
                              <w:t xml:space="preserve"> </w:t>
                            </w:r>
                            <w:r>
                              <w:t>(сам свалива</w:t>
                            </w:r>
                            <w:r w:rsidR="005F5D4D" w:rsidRPr="005F5D4D">
                              <w:t>е</w:t>
                            </w:r>
                            <w:r>
                              <w:t>т) и т.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8" o:spid="_x0000_s1028" type="#_x0000_t62" style="position:absolute;margin-left:235.65pt;margin-top:2.75pt;width:281.25pt;height:1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" adj="10593,28456" fillcolor="white [3201]" strokecolor="red" strokeweight="1pt">
                <v:textbox>
                  <w:txbxContent>
                    <w:p w:rsidR="00B61D80" w:rsidRPr="002B37B7" w:rsidRDefault="00B61D80" w:rsidP="00B61D80">
                      <w:pPr>
                        <w:pStyle w:val="a3"/>
                        <w:rPr>
                          <w:i/>
                        </w:rPr>
                      </w:pP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Что обозначают сложны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слова?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Отв</w:t>
                      </w:r>
                      <w:r w:rsidR="005F5D4D" w:rsidRPr="005F5D4D">
                        <w:t>е</w:t>
                      </w:r>
                      <w:r>
                        <w:t>тить на вопрос «что д</w:t>
                      </w:r>
                      <w:r w:rsidR="005F5D4D" w:rsidRPr="005F5D4D">
                        <w:t>е</w:t>
                      </w:r>
                      <w:r>
                        <w:t>ла</w:t>
                      </w:r>
                      <w:r w:rsidR="005F5D4D" w:rsidRPr="005F5D4D">
                        <w:t>е</w:t>
                      </w:r>
                      <w:r>
                        <w:t>т?».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Л</w:t>
                      </w:r>
                      <w:r w:rsidR="005F5D4D" w:rsidRPr="005F5D4D">
                        <w:t>е</w:t>
                      </w:r>
                      <w:r>
                        <w:t>докол (что д</w:t>
                      </w:r>
                      <w:r w:rsidR="005F5D4D" w:rsidRPr="005F5D4D">
                        <w:t>е</w:t>
                      </w:r>
                      <w:r>
                        <w:t>ла</w:t>
                      </w:r>
                      <w:r w:rsidR="005F5D4D" w:rsidRPr="005F5D4D">
                        <w:t>е</w:t>
                      </w:r>
                      <w:r>
                        <w:t xml:space="preserve">т?) </w:t>
                      </w:r>
                      <w:r w:rsidR="00EA52FE">
                        <w:t>―</w:t>
                      </w:r>
                      <w:r>
                        <w:t xml:space="preserve"> л</w:t>
                      </w:r>
                      <w:r w:rsidR="0022481E">
                        <w:t>ё</w:t>
                      </w:r>
                      <w:r>
                        <w:t>д кол</w:t>
                      </w:r>
                      <w:r w:rsidR="005F5D4D" w:rsidRPr="005F5D4D">
                        <w:t>е</w:t>
                      </w:r>
                      <w:r>
                        <w:t>т</w:t>
                      </w:r>
                      <w:r w:rsidR="003E3952">
                        <w:t>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Самол</w:t>
                      </w:r>
                      <w:r w:rsidR="00026DBD">
                        <w:t>ё</w:t>
                      </w:r>
                      <w:r>
                        <w:t>т (что д</w:t>
                      </w:r>
                      <w:r w:rsidR="005F5D4D" w:rsidRPr="005F5D4D">
                        <w:t>е</w:t>
                      </w:r>
                      <w:r>
                        <w:t>ла</w:t>
                      </w:r>
                      <w:r w:rsidR="005F5D4D" w:rsidRPr="005F5D4D">
                        <w:t>е</w:t>
                      </w:r>
                      <w:r>
                        <w:t xml:space="preserve">т?) </w:t>
                      </w:r>
                      <w:r w:rsidR="00EA52FE">
                        <w:t>―</w:t>
                      </w:r>
                      <w:r>
                        <w:t xml:space="preserve"> ... (сам л</w:t>
                      </w:r>
                      <w:r w:rsidR="005F5D4D" w:rsidRPr="005F5D4D">
                        <w:t>е</w:t>
                      </w:r>
                      <w:r>
                        <w:t>та</w:t>
                      </w:r>
                      <w:r w:rsidR="005F5D4D" w:rsidRPr="005F5D4D">
                        <w:t>е</w:t>
                      </w:r>
                      <w:r>
                        <w:t>т)</w:t>
                      </w:r>
                      <w:r w:rsidR="003E3952">
                        <w:t>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>Самосвал (что д</w:t>
                      </w:r>
                      <w:r w:rsidR="005F5D4D" w:rsidRPr="005F5D4D">
                        <w:t>е</w:t>
                      </w:r>
                      <w:r>
                        <w:t>ла</w:t>
                      </w:r>
                      <w:r w:rsidR="005F5D4D" w:rsidRPr="005F5D4D">
                        <w:t>е</w:t>
                      </w:r>
                      <w:r>
                        <w:t xml:space="preserve">т?) </w:t>
                      </w:r>
                      <w:r w:rsidR="00EA52FE">
                        <w:t>―</w:t>
                      </w:r>
                      <w:r>
                        <w:t xml:space="preserve"> ...</w:t>
                      </w:r>
                      <w:r w:rsidR="00EA52FE">
                        <w:t xml:space="preserve"> </w:t>
                      </w:r>
                      <w:r>
                        <w:t>(сам свалива</w:t>
                      </w:r>
                      <w:r w:rsidR="005F5D4D" w:rsidRPr="005F5D4D">
                        <w:t>е</w:t>
                      </w:r>
                      <w:r>
                        <w:t>т) и т. д.</w:t>
                      </w:r>
                    </w:p>
                  </w:txbxContent>
                </v:textbox>
              </v:shape>
            </w:pict>
          </mc:Fallback>
        </mc:AlternateContent>
      </w: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11DC9" wp14:editId="34A0707A">
                <wp:simplePos x="0" y="0"/>
                <wp:positionH relativeFrom="column">
                  <wp:posOffset>-130810</wp:posOffset>
                </wp:positionH>
                <wp:positionV relativeFrom="paragraph">
                  <wp:posOffset>146050</wp:posOffset>
                </wp:positionV>
                <wp:extent cx="2876550" cy="2286000"/>
                <wp:effectExtent l="0" t="0" r="647700" b="19050"/>
                <wp:wrapNone/>
                <wp:docPr id="28" name="Облачко с текстом: прямоугольное со скругленными углам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86000"/>
                        </a:xfrm>
                        <a:prstGeom prst="wedgeRoundRectCallout">
                          <a:avLst>
                            <a:gd name="adj1" fmla="val 71101"/>
                            <a:gd name="adj2" fmla="val 4145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2B37B7" w:rsidRDefault="00B61D80" w:rsidP="00B61D80">
                            <w:pPr>
                              <w:pStyle w:val="a3"/>
                              <w:jc w:val="left"/>
                              <w:rPr>
                                <w:i/>
                              </w:rPr>
                            </w:pP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Образовани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сущ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ствит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льного с ум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ньшит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льно-ласкат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2B37B7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льными суффиксами.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</w:pPr>
                            <w:r>
                              <w:t xml:space="preserve">Проталина </w:t>
                            </w:r>
                            <w:r w:rsidR="00EA52FE">
                              <w:t>―</w:t>
                            </w:r>
                            <w:r>
                              <w:t xml:space="preserve"> проталинка.</w:t>
                            </w:r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proofErr w:type="gramStart"/>
                            <w:r>
                              <w:t>(Лужа, руч</w:t>
                            </w:r>
                            <w:r w:rsidR="005F5D4D" w:rsidRPr="005F5D4D">
                              <w:t>е</w:t>
                            </w:r>
                            <w:r>
                              <w:t>й, льдина, гн</w:t>
                            </w:r>
                            <w:r w:rsidR="005F5D4D" w:rsidRPr="005F5D4D">
                              <w:t>е</w:t>
                            </w:r>
                            <w:r>
                              <w:t>здо, почка, лист, трава, пол</w:t>
                            </w:r>
                            <w:r w:rsidR="005F5D4D" w:rsidRPr="005F5D4D">
                              <w:t>е</w:t>
                            </w:r>
                            <w:r>
                              <w:t>, солнц</w:t>
                            </w:r>
                            <w:r w:rsidR="005F5D4D" w:rsidRPr="005F5D4D">
                              <w:t>е</w:t>
                            </w:r>
                            <w:r>
                              <w:t>, луч, п</w:t>
                            </w:r>
                            <w:r w:rsidR="005F5D4D" w:rsidRPr="005F5D4D">
                              <w:t>е</w:t>
                            </w:r>
                            <w:r>
                              <w:t>нь, в</w:t>
                            </w:r>
                            <w:r w:rsidR="005F5D4D" w:rsidRPr="005F5D4D">
                              <w:t>е</w:t>
                            </w:r>
                            <w:r>
                              <w:t>сна, огород, луг, облака,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во)</w:t>
                            </w:r>
                            <w:r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>.</w:t>
                            </w:r>
                            <w:proofErr w:type="gramEnd"/>
                          </w:p>
                          <w:p w:rsidR="00B61D80" w:rsidRDefault="00B61D80" w:rsidP="00B61D8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28" o:spid="_x0000_s1029" type="#_x0000_t62" style="position:absolute;margin-left:-10.3pt;margin-top:11.5pt;width:226.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" adj="26158,19753" fillcolor="white [3201]" strokecolor="red" strokeweight="1pt">
                <v:textbox>
                  <w:txbxContent>
                    <w:p w:rsidR="00B61D80" w:rsidRPr="002B37B7" w:rsidRDefault="00B61D80" w:rsidP="00B61D80">
                      <w:pPr>
                        <w:pStyle w:val="a3"/>
                        <w:jc w:val="left"/>
                        <w:rPr>
                          <w:i/>
                        </w:rPr>
                      </w:pP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Образовани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сущ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ствит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льного с ум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ньшит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льно-ласкат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2B37B7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льными суффиксами.</w:t>
                      </w:r>
                    </w:p>
                    <w:p w:rsidR="00B61D80" w:rsidRDefault="00B61D80" w:rsidP="00B61D80">
                      <w:pPr>
                        <w:pStyle w:val="a3"/>
                      </w:pPr>
                      <w:r>
                        <w:t xml:space="preserve">Проталина </w:t>
                      </w:r>
                      <w:r w:rsidR="00EA52FE">
                        <w:t>―</w:t>
                      </w:r>
                      <w:r>
                        <w:t xml:space="preserve"> проталинка.</w:t>
                      </w:r>
                    </w:p>
                    <w:p w:rsidR="00B61D80" w:rsidRDefault="00B61D80" w:rsidP="00B61D80">
                      <w:pPr>
                        <w:pStyle w:val="a3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proofErr w:type="gramStart"/>
                      <w:r>
                        <w:t>(Лужа, руч</w:t>
                      </w:r>
                      <w:r w:rsidR="005F5D4D" w:rsidRPr="005F5D4D">
                        <w:t>е</w:t>
                      </w:r>
                      <w:r>
                        <w:t>й, льдина, гн</w:t>
                      </w:r>
                      <w:r w:rsidR="005F5D4D" w:rsidRPr="005F5D4D">
                        <w:t>е</w:t>
                      </w:r>
                      <w:r>
                        <w:t>здо, почка, лист, трава, пол</w:t>
                      </w:r>
                      <w:r w:rsidR="005F5D4D" w:rsidRPr="005F5D4D">
                        <w:t>е</w:t>
                      </w:r>
                      <w:r>
                        <w:t>, солнц</w:t>
                      </w:r>
                      <w:r w:rsidR="005F5D4D" w:rsidRPr="005F5D4D">
                        <w:t>е</w:t>
                      </w:r>
                      <w:r>
                        <w:t>, луч, п</w:t>
                      </w:r>
                      <w:r w:rsidR="005F5D4D" w:rsidRPr="005F5D4D">
                        <w:t>е</w:t>
                      </w:r>
                      <w:r>
                        <w:t>нь, в</w:t>
                      </w:r>
                      <w:r w:rsidR="005F5D4D" w:rsidRPr="005F5D4D">
                        <w:t>е</w:t>
                      </w:r>
                      <w:r>
                        <w:t>сна, огород, луг, облака,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во)</w:t>
                      </w:r>
                      <w:r>
                        <w:rPr>
                          <w:rFonts w:ascii="Arial" w:hAnsi="Arial" w:cs="Arial"/>
                          <w:sz w:val="27"/>
                          <w:szCs w:val="27"/>
                        </w:rPr>
                        <w:t>.</w:t>
                      </w:r>
                      <w:proofErr w:type="gramEnd"/>
                    </w:p>
                    <w:p w:rsidR="00B61D80" w:rsidRDefault="00B61D80" w:rsidP="00B61D8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EA52FE" w:rsidP="00B61D8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7C49A" wp14:editId="670DF7F9">
                <wp:simplePos x="0" y="0"/>
                <wp:positionH relativeFrom="column">
                  <wp:posOffset>-149860</wp:posOffset>
                </wp:positionH>
                <wp:positionV relativeFrom="paragraph">
                  <wp:posOffset>1706245</wp:posOffset>
                </wp:positionV>
                <wp:extent cx="3333750" cy="2005965"/>
                <wp:effectExtent l="0" t="0" r="381000" b="13335"/>
                <wp:wrapNone/>
                <wp:docPr id="23" name="Облачко с текстом: прямоугольное со скругленными углам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005965"/>
                        </a:xfrm>
                        <a:prstGeom prst="wedgeRoundRectCallout">
                          <a:avLst>
                            <a:gd name="adj1" fmla="val 60406"/>
                            <a:gd name="adj2" fmla="val -2989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3E3952" w:rsidRDefault="00B61D80" w:rsidP="00EA52FE">
                            <w:pPr>
                              <w:pStyle w:val="a3"/>
                              <w:jc w:val="left"/>
                              <w:rPr>
                                <w:i/>
                              </w:rPr>
                            </w:pP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Образовани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сравнит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 ст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п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й прилагат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rPr>
                                <w:rStyle w:val="af8"/>
                                <w:color w:val="000000"/>
                                <w:bdr w:val="none" w:sz="0" w:space="0" w:color="auto" w:frame="1"/>
                              </w:rPr>
                              <w:t>Изм</w:t>
                            </w:r>
                            <w:r w:rsidR="005F5D4D" w:rsidRPr="005F5D4D">
                              <w:rPr>
                                <w:rStyle w:val="af8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>
                              <w:rPr>
                                <w:rStyle w:val="af8"/>
                                <w:color w:val="000000"/>
                                <w:bdr w:val="none" w:sz="0" w:space="0" w:color="auto" w:frame="1"/>
                              </w:rPr>
                              <w:t>нить слова по образцу.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 xml:space="preserve">Длинный </w:t>
                            </w:r>
                            <w:r w:rsidR="00EA52FE">
                              <w:t>―</w:t>
                            </w:r>
                            <w:r>
                              <w:t xml:space="preserve"> длинн</w:t>
                            </w:r>
                            <w:r w:rsidR="005F5D4D" w:rsidRPr="005F5D4D">
                              <w:t>ее</w:t>
                            </w:r>
                            <w:r>
                              <w:t>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proofErr w:type="gramStart"/>
                            <w:r>
                              <w:t>(Т</w:t>
                            </w:r>
                            <w:r w:rsidR="00026DBD">
                              <w:t>ё</w:t>
                            </w:r>
                            <w:r>
                              <w:t>плый, яркий, громкий, высокий, чистый, сильный, радостный, св</w:t>
                            </w:r>
                            <w:r w:rsidR="005F5D4D" w:rsidRPr="005F5D4D">
                              <w:t>е</w:t>
                            </w:r>
                            <w:r>
                              <w:t>тлый, т</w:t>
                            </w:r>
                            <w:r w:rsidR="00026DBD">
                              <w:t>ё</w:t>
                            </w:r>
                            <w:r>
                              <w:t>мный, рыхлый, св</w:t>
                            </w:r>
                            <w:r w:rsidR="005F5D4D" w:rsidRPr="005F5D4D">
                              <w:t>е</w:t>
                            </w:r>
                            <w:r>
                              <w:t>жий, прозрачный, быстрый, звонкий).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23" o:spid="_x0000_s1030" type="#_x0000_t62" style="position:absolute;left:0;text-align:left;margin-left:-11.8pt;margin-top:134.35pt;width:262.5pt;height:1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" adj="23848,4344" fillcolor="white [3201]" strokecolor="red" strokeweight="1pt">
                <v:textbox>
                  <w:txbxContent>
                    <w:p w:rsidR="00B61D80" w:rsidRPr="003E3952" w:rsidRDefault="00B61D80" w:rsidP="00EA52FE">
                      <w:pPr>
                        <w:pStyle w:val="a3"/>
                        <w:jc w:val="left"/>
                        <w:rPr>
                          <w:i/>
                        </w:rPr>
                      </w:pP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Образовани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сравнит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 ст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п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й прилагат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rPr>
                          <w:rStyle w:val="af8"/>
                          <w:color w:val="000000"/>
                          <w:bdr w:val="none" w:sz="0" w:space="0" w:color="auto" w:frame="1"/>
                        </w:rPr>
                        <w:t>Изм</w:t>
                      </w:r>
                      <w:r w:rsidR="005F5D4D" w:rsidRPr="005F5D4D">
                        <w:rPr>
                          <w:rStyle w:val="af8"/>
                          <w:color w:val="000000"/>
                          <w:bdr w:val="none" w:sz="0" w:space="0" w:color="auto" w:frame="1"/>
                        </w:rPr>
                        <w:t>е</w:t>
                      </w:r>
                      <w:r>
                        <w:rPr>
                          <w:rStyle w:val="af8"/>
                          <w:color w:val="000000"/>
                          <w:bdr w:val="none" w:sz="0" w:space="0" w:color="auto" w:frame="1"/>
                        </w:rPr>
                        <w:t>нить слова по образцу.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 xml:space="preserve">Длинный </w:t>
                      </w:r>
                      <w:r w:rsidR="00EA52FE">
                        <w:t>―</w:t>
                      </w:r>
                      <w:r>
                        <w:t xml:space="preserve"> длинн</w:t>
                      </w:r>
                      <w:r w:rsidR="005F5D4D" w:rsidRPr="005F5D4D">
                        <w:t>ее</w:t>
                      </w:r>
                      <w:r>
                        <w:t>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proofErr w:type="gramStart"/>
                      <w:r>
                        <w:t>(Т</w:t>
                      </w:r>
                      <w:r w:rsidR="00026DBD">
                        <w:t>ё</w:t>
                      </w:r>
                      <w:r>
                        <w:t>плый, яркий, громкий, высокий, чистый, сильный, радостный, св</w:t>
                      </w:r>
                      <w:r w:rsidR="005F5D4D" w:rsidRPr="005F5D4D">
                        <w:t>е</w:t>
                      </w:r>
                      <w:r>
                        <w:t>тлый, т</w:t>
                      </w:r>
                      <w:r w:rsidR="00026DBD">
                        <w:t>ё</w:t>
                      </w:r>
                      <w:r>
                        <w:t>мный, рыхлый, св</w:t>
                      </w:r>
                      <w:r w:rsidR="005F5D4D" w:rsidRPr="005F5D4D">
                        <w:t>е</w:t>
                      </w:r>
                      <w:r>
                        <w:t>жий, прозрачный, быстрый, звонкий).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F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 wp14:anchorId="1DEEF5DC" wp14:editId="735AA9B3">
            <wp:simplePos x="0" y="0"/>
            <wp:positionH relativeFrom="margin">
              <wp:posOffset>3021965</wp:posOffset>
            </wp:positionH>
            <wp:positionV relativeFrom="paragraph">
              <wp:posOffset>267970</wp:posOffset>
            </wp:positionV>
            <wp:extent cx="3619500" cy="2019300"/>
            <wp:effectExtent l="19050" t="19050" r="19050" b="19050"/>
            <wp:wrapTight wrapText="bothSides">
              <wp:wrapPolygon edited="0">
                <wp:start x="-114" y="-204"/>
                <wp:lineTo x="-114" y="21600"/>
                <wp:lineTo x="21600" y="21600"/>
                <wp:lineTo x="21600" y="-204"/>
                <wp:lineTo x="-114" y="-20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19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1D80" w:rsidRPr="005F5D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1D80" w:rsidRPr="005F5D4D" w:rsidRDefault="00B61D80" w:rsidP="00EA52FE">
      <w:pPr>
        <w:pStyle w:val="10"/>
      </w:pPr>
      <w:r w:rsidRPr="005F5D4D">
        <w:lastRenderedPageBreak/>
        <w:t>Т</w:t>
      </w:r>
      <w:r w:rsidR="00EF08B4" w:rsidRPr="005F5D4D">
        <w:t>Е</w:t>
      </w:r>
      <w:r w:rsidRPr="005F5D4D">
        <w:t>МА ЗАНЯТИЯ: «Морски</w:t>
      </w:r>
      <w:r w:rsidR="00EF08B4" w:rsidRPr="005F5D4D">
        <w:t>е</w:t>
      </w:r>
      <w:r w:rsidRPr="005F5D4D">
        <w:t xml:space="preserve"> обитат</w:t>
      </w:r>
      <w:r w:rsidR="00EF08B4" w:rsidRPr="005F5D4D">
        <w:t>е</w:t>
      </w:r>
      <w:r w:rsidRPr="005F5D4D">
        <w:t>ли».</w:t>
      </w:r>
    </w:p>
    <w:p w:rsidR="00B61D80" w:rsidRPr="005F5D4D" w:rsidRDefault="00B61D80" w:rsidP="00EA52FE">
      <w:pPr>
        <w:pStyle w:val="a3"/>
      </w:pPr>
      <w:r w:rsidRPr="005F5D4D">
        <w:t>Грамматич</w:t>
      </w:r>
      <w:r w:rsidR="00EF08B4" w:rsidRPr="005F5D4D">
        <w:t>е</w:t>
      </w:r>
      <w:r w:rsidRPr="005F5D4D">
        <w:t>ски</w:t>
      </w:r>
      <w:r w:rsidR="00EF08B4" w:rsidRPr="005F5D4D">
        <w:t>е</w:t>
      </w:r>
      <w:r w:rsidRPr="005F5D4D">
        <w:t xml:space="preserve"> задания: </w:t>
      </w:r>
    </w:p>
    <w:p w:rsidR="00B61D80" w:rsidRPr="005F5D4D" w:rsidRDefault="00B61D80" w:rsidP="00EA52FE">
      <w:pPr>
        <w:pStyle w:val="a3"/>
        <w:numPr>
          <w:ilvl w:val="0"/>
          <w:numId w:val="3"/>
        </w:numPr>
      </w:pPr>
      <w:r w:rsidRPr="005F5D4D">
        <w:t>Рыбы-в</w:t>
      </w:r>
      <w:r w:rsidR="00EF08B4" w:rsidRPr="005F5D4D">
        <w:t>е</w:t>
      </w:r>
      <w:r w:rsidRPr="005F5D4D">
        <w:t xml:space="preserve">ликаны. </w:t>
      </w:r>
      <w:r w:rsidRPr="005F5D4D">
        <w:rPr>
          <w:i/>
        </w:rPr>
        <w:t>(Формировани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навыка словообразования, употр</w:t>
      </w:r>
      <w:r w:rsidR="00EF08B4" w:rsidRPr="005F5D4D">
        <w:rPr>
          <w:i/>
        </w:rPr>
        <w:t>е</w:t>
      </w:r>
      <w:r w:rsidRPr="005F5D4D">
        <w:rPr>
          <w:i/>
        </w:rPr>
        <w:t>бл</w:t>
      </w:r>
      <w:r w:rsidR="00EF08B4" w:rsidRPr="005F5D4D">
        <w:rPr>
          <w:i/>
        </w:rPr>
        <w:t>е</w:t>
      </w:r>
      <w:r w:rsidRPr="005F5D4D">
        <w:rPr>
          <w:i/>
        </w:rPr>
        <w:t>ни</w:t>
      </w:r>
      <w:r w:rsidR="00EF08B4" w:rsidRPr="005F5D4D">
        <w:rPr>
          <w:i/>
        </w:rPr>
        <w:t>е</w:t>
      </w:r>
      <w:r w:rsidRPr="005F5D4D">
        <w:rPr>
          <w:i/>
        </w:rPr>
        <w:t xml:space="preserve"> сущ</w:t>
      </w:r>
      <w:r w:rsidR="00EF08B4" w:rsidRPr="005F5D4D">
        <w:rPr>
          <w:i/>
        </w:rPr>
        <w:t>е</w:t>
      </w:r>
      <w:r w:rsidRPr="005F5D4D">
        <w:rPr>
          <w:i/>
        </w:rPr>
        <w:t>ствит</w:t>
      </w:r>
      <w:r w:rsidR="00EF08B4" w:rsidRPr="005F5D4D">
        <w:rPr>
          <w:i/>
        </w:rPr>
        <w:t>е</w:t>
      </w:r>
      <w:r w:rsidRPr="005F5D4D">
        <w:rPr>
          <w:i/>
        </w:rPr>
        <w:t>льных с ув</w:t>
      </w:r>
      <w:r w:rsidR="00EF08B4" w:rsidRPr="005F5D4D">
        <w:rPr>
          <w:i/>
        </w:rPr>
        <w:t>е</w:t>
      </w:r>
      <w:r w:rsidRPr="005F5D4D">
        <w:rPr>
          <w:i/>
        </w:rPr>
        <w:t>личит</w:t>
      </w:r>
      <w:r w:rsidR="00EF08B4" w:rsidRPr="005F5D4D">
        <w:rPr>
          <w:i/>
        </w:rPr>
        <w:t>е</w:t>
      </w:r>
      <w:r w:rsidRPr="005F5D4D">
        <w:rPr>
          <w:i/>
        </w:rPr>
        <w:t xml:space="preserve">льными суффиксами </w:t>
      </w:r>
      <w:proofErr w:type="gramStart"/>
      <w:r w:rsidRPr="005F5D4D">
        <w:rPr>
          <w:b/>
          <w:i/>
        </w:rPr>
        <w:t>-</w:t>
      </w:r>
      <w:proofErr w:type="spellStart"/>
      <w:r w:rsidRPr="005F5D4D">
        <w:rPr>
          <w:b/>
          <w:i/>
        </w:rPr>
        <w:t>и</w:t>
      </w:r>
      <w:proofErr w:type="gramEnd"/>
      <w:r w:rsidRPr="005F5D4D">
        <w:rPr>
          <w:b/>
          <w:i/>
        </w:rPr>
        <w:t>щ</w:t>
      </w:r>
      <w:r w:rsidR="00EF08B4" w:rsidRPr="005F5D4D">
        <w:rPr>
          <w:b/>
          <w:i/>
        </w:rPr>
        <w:t>е</w:t>
      </w:r>
      <w:proofErr w:type="spellEnd"/>
      <w:r w:rsidRPr="005F5D4D">
        <w:rPr>
          <w:i/>
        </w:rPr>
        <w:t xml:space="preserve">, </w:t>
      </w:r>
      <w:r w:rsidRPr="005F5D4D">
        <w:rPr>
          <w:b/>
          <w:i/>
        </w:rPr>
        <w:t>-ища</w:t>
      </w:r>
      <w:r w:rsidRPr="005F5D4D">
        <w:rPr>
          <w:i/>
        </w:rPr>
        <w:t>.)</w:t>
      </w:r>
    </w:p>
    <w:p w:rsidR="00B61D80" w:rsidRPr="005F5D4D" w:rsidRDefault="00B61D80" w:rsidP="00EA52FE">
      <w:pPr>
        <w:pStyle w:val="a3"/>
        <w:numPr>
          <w:ilvl w:val="0"/>
          <w:numId w:val="3"/>
        </w:numPr>
      </w:pPr>
      <w:r w:rsidRPr="005F5D4D">
        <w:t xml:space="preserve">Рыболов. </w:t>
      </w:r>
      <w:r w:rsidRPr="005F5D4D">
        <w:rPr>
          <w:i/>
        </w:rPr>
        <w:t>(Согласовани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сущ</w:t>
      </w:r>
      <w:r w:rsidR="00EF08B4" w:rsidRPr="005F5D4D">
        <w:rPr>
          <w:i/>
        </w:rPr>
        <w:t>е</w:t>
      </w:r>
      <w:r w:rsidRPr="005F5D4D">
        <w:rPr>
          <w:i/>
        </w:rPr>
        <w:t>ствит</w:t>
      </w:r>
      <w:r w:rsidR="00EF08B4" w:rsidRPr="005F5D4D">
        <w:rPr>
          <w:i/>
        </w:rPr>
        <w:t>е</w:t>
      </w:r>
      <w:r w:rsidRPr="005F5D4D">
        <w:rPr>
          <w:i/>
        </w:rPr>
        <w:t>льных с числит</w:t>
      </w:r>
      <w:r w:rsidR="00EF08B4" w:rsidRPr="005F5D4D">
        <w:rPr>
          <w:i/>
        </w:rPr>
        <w:t>е</w:t>
      </w:r>
      <w:r w:rsidRPr="005F5D4D">
        <w:rPr>
          <w:i/>
        </w:rPr>
        <w:t>льными.)</w:t>
      </w:r>
    </w:p>
    <w:p w:rsidR="00B61D80" w:rsidRPr="005F5D4D" w:rsidRDefault="00B61D80" w:rsidP="00EA52FE">
      <w:pPr>
        <w:pStyle w:val="a3"/>
        <w:numPr>
          <w:ilvl w:val="0"/>
          <w:numId w:val="3"/>
        </w:numPr>
      </w:pPr>
      <w:r w:rsidRPr="005F5D4D">
        <w:t>Ч</w:t>
      </w:r>
      <w:r w:rsidR="00EF08B4" w:rsidRPr="005F5D4D">
        <w:t>е</w:t>
      </w:r>
      <w:r w:rsidRPr="005F5D4D">
        <w:t>й? Чья? Чь</w:t>
      </w:r>
      <w:r w:rsidR="00026DBD" w:rsidRPr="005F5D4D">
        <w:t>ё</w:t>
      </w:r>
      <w:r w:rsidRPr="005F5D4D">
        <w:t xml:space="preserve">? </w:t>
      </w:r>
      <w:r w:rsidRPr="005F5D4D">
        <w:rPr>
          <w:i/>
        </w:rPr>
        <w:t>(Усво</w:t>
      </w:r>
      <w:r w:rsidR="00EF08B4" w:rsidRPr="005F5D4D">
        <w:rPr>
          <w:i/>
        </w:rPr>
        <w:t>е</w:t>
      </w:r>
      <w:r w:rsidRPr="005F5D4D">
        <w:rPr>
          <w:i/>
        </w:rPr>
        <w:t>ни</w:t>
      </w:r>
      <w:r w:rsidR="00EF08B4" w:rsidRPr="005F5D4D">
        <w:rPr>
          <w:i/>
        </w:rPr>
        <w:t>е</w:t>
      </w:r>
      <w:r w:rsidRPr="005F5D4D">
        <w:rPr>
          <w:i/>
        </w:rPr>
        <w:t xml:space="preserve"> притяжат</w:t>
      </w:r>
      <w:r w:rsidR="00EF08B4" w:rsidRPr="005F5D4D">
        <w:rPr>
          <w:i/>
        </w:rPr>
        <w:t>е</w:t>
      </w:r>
      <w:r w:rsidRPr="005F5D4D">
        <w:rPr>
          <w:i/>
        </w:rPr>
        <w:t>льных прилагат</w:t>
      </w:r>
      <w:r w:rsidR="00EF08B4" w:rsidRPr="005F5D4D">
        <w:rPr>
          <w:i/>
        </w:rPr>
        <w:t>е</w:t>
      </w:r>
      <w:r w:rsidRPr="005F5D4D">
        <w:rPr>
          <w:i/>
        </w:rPr>
        <w:t>льных.)</w:t>
      </w:r>
    </w:p>
    <w:p w:rsidR="00B61D80" w:rsidRPr="005F5D4D" w:rsidRDefault="00EA52FE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D1B61" wp14:editId="758052E5">
                <wp:simplePos x="0" y="0"/>
                <wp:positionH relativeFrom="column">
                  <wp:posOffset>-473710</wp:posOffset>
                </wp:positionH>
                <wp:positionV relativeFrom="paragraph">
                  <wp:posOffset>360045</wp:posOffset>
                </wp:positionV>
                <wp:extent cx="3371850" cy="1562100"/>
                <wp:effectExtent l="0" t="0" r="19050" b="742950"/>
                <wp:wrapNone/>
                <wp:docPr id="29" name="Облачко с текстом: прямоугольное со скругленными углам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62100"/>
                        </a:xfrm>
                        <a:prstGeom prst="wedgeRoundRectCallout">
                          <a:avLst>
                            <a:gd name="adj1" fmla="val 44525"/>
                            <a:gd name="adj2" fmla="val 94434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3E3952" w:rsidRDefault="00B61D80" w:rsidP="00EA52FE">
                            <w:pPr>
                              <w:pStyle w:val="a3"/>
                              <w:rPr>
                                <w:i/>
                              </w:rPr>
                            </w:pP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Согласовани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сущ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ствит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 с</w:t>
                            </w:r>
                            <w:r w:rsidR="00EA52FE"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числит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льными.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«Сколько рыб поймал рыболов?»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Рыболов поймал дв</w:t>
                            </w:r>
                            <w:r w:rsidR="00026DBD">
                              <w:t>ух</w:t>
                            </w:r>
                            <w:r>
                              <w:t xml:space="preserve"> п</w:t>
                            </w:r>
                            <w:r w:rsidR="005F5D4D" w:rsidRPr="005F5D4D">
                              <w:t>е</w:t>
                            </w:r>
                            <w:r>
                              <w:t>скар</w:t>
                            </w:r>
                            <w:r w:rsidR="005F5D4D" w:rsidRPr="005F5D4D">
                              <w:t>е</w:t>
                            </w:r>
                            <w:r w:rsidR="00026DBD">
                              <w:t>й</w:t>
                            </w:r>
                            <w:r>
                              <w:t>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Рыболов поймал пять щук.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Рыболов поймал одного окуня и т. д.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29" o:spid="_x0000_s1031" type="#_x0000_t62" style="position:absolute;margin-left:-37.3pt;margin-top:28.35pt;width:265.5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" adj="20417,31198" fillcolor="white [3201]" strokecolor="#0070c0" strokeweight="1pt">
                <v:textbox>
                  <w:txbxContent>
                    <w:p w:rsidR="00B61D80" w:rsidRPr="003E3952" w:rsidRDefault="00B61D80" w:rsidP="00EA52FE">
                      <w:pPr>
                        <w:pStyle w:val="a3"/>
                        <w:rPr>
                          <w:i/>
                        </w:rPr>
                      </w:pP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Согласовани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сущ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ствит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 с</w:t>
                      </w:r>
                      <w:r w:rsidR="00EA52FE"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 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числит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льными.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«Сколько рыб поймал рыболов?»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Рыболов поймал дв</w:t>
                      </w:r>
                      <w:r w:rsidR="00026DBD">
                        <w:t>ух</w:t>
                      </w:r>
                      <w:r>
                        <w:t xml:space="preserve"> п</w:t>
                      </w:r>
                      <w:r w:rsidR="005F5D4D" w:rsidRPr="005F5D4D">
                        <w:t>е</w:t>
                      </w:r>
                      <w:r>
                        <w:t>скар</w:t>
                      </w:r>
                      <w:r w:rsidR="005F5D4D" w:rsidRPr="005F5D4D">
                        <w:t>е</w:t>
                      </w:r>
                      <w:r w:rsidR="00026DBD">
                        <w:t>й</w:t>
                      </w:r>
                      <w:r>
                        <w:t>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Рыболов поймал пять щук.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Рыболов поймал одного окуня и т. д.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 w:rsidR="00B61D80" w:rsidRPr="005F5D4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61D80" w:rsidRPr="005F5D4D" w:rsidRDefault="00EA52FE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F9025E" wp14:editId="29DCAEA2">
                <wp:simplePos x="0" y="0"/>
                <wp:positionH relativeFrom="margin">
                  <wp:posOffset>3051378</wp:posOffset>
                </wp:positionH>
                <wp:positionV relativeFrom="paragraph">
                  <wp:posOffset>5639</wp:posOffset>
                </wp:positionV>
                <wp:extent cx="3924300" cy="1689735"/>
                <wp:effectExtent l="0" t="0" r="19050" b="386715"/>
                <wp:wrapNone/>
                <wp:docPr id="17" name="Облачко с текстом: прямоугольное со скругленны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1689735"/>
                        </a:xfrm>
                        <a:prstGeom prst="wedgeRoundRectCallout">
                          <a:avLst>
                            <a:gd name="adj1" fmla="val -47884"/>
                            <a:gd name="adj2" fmla="val 69504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3E3952" w:rsidRDefault="00B61D80" w:rsidP="00EA52FE">
                            <w:pPr>
                              <w:pStyle w:val="a3"/>
                              <w:jc w:val="left"/>
                              <w:rPr>
                                <w:i/>
                              </w:rPr>
                            </w:pP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Формировани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навыка словообразования, употр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бл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сущ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ствит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 с</w:t>
                            </w:r>
                            <w:r w:rsidR="00EA52FE"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ув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личит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льными суффиксами </w:t>
                            </w:r>
                            <w:proofErr w:type="gramStart"/>
                            <w:r w:rsidRPr="003E3952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-</w:t>
                            </w:r>
                            <w:proofErr w:type="spellStart"/>
                            <w:r w:rsidRPr="003E3952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и</w:t>
                            </w:r>
                            <w:proofErr w:type="gramEnd"/>
                            <w:r w:rsidRPr="003E3952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щ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proofErr w:type="spellEnd"/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, </w:t>
                            </w:r>
                            <w:r w:rsidRPr="003E3952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-ища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П</w:t>
                            </w:r>
                            <w:r w:rsidR="005F5D4D" w:rsidRPr="005F5D4D">
                              <w:t>е</w:t>
                            </w:r>
                            <w:r>
                              <w:t>скарь</w:t>
                            </w:r>
                            <w:r w:rsidR="003E3952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п</w:t>
                            </w:r>
                            <w:r w:rsidR="005F5D4D" w:rsidRPr="005F5D4D">
                              <w:t>е</w:t>
                            </w:r>
                            <w:r>
                              <w:t>скарищ</w:t>
                            </w:r>
                            <w:r w:rsidR="005F5D4D" w:rsidRPr="005F5D4D">
                              <w:t>е</w:t>
                            </w:r>
                            <w:proofErr w:type="spellEnd"/>
                            <w:r>
                              <w:t>, окунь</w:t>
                            </w:r>
                            <w:r w:rsidR="003E3952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окунищ</w:t>
                            </w:r>
                            <w:r w:rsidR="005F5D4D" w:rsidRPr="005F5D4D">
                              <w:t>е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026DBD">
                              <w:t>ё</w:t>
                            </w:r>
                            <w:r>
                              <w:t>рш</w:t>
                            </w:r>
                            <w:r w:rsidR="003E3952">
                              <w:t> </w:t>
                            </w:r>
                            <w:r w:rsidR="00EA52FE">
                              <w:rPr>
                                <w:rFonts w:cs="Times New Roman"/>
                              </w:rPr>
                              <w:t>―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5F5D4D" w:rsidRPr="005F5D4D">
                              <w:t>е</w:t>
                            </w:r>
                            <w:r>
                              <w:t>ршищ</w:t>
                            </w:r>
                            <w:r w:rsidR="005F5D4D" w:rsidRPr="005F5D4D">
                              <w:t>е</w:t>
                            </w:r>
                            <w:proofErr w:type="spellEnd"/>
                            <w:r>
                              <w:t>, акула</w:t>
                            </w:r>
                            <w:r w:rsidR="003E3952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акулища</w:t>
                            </w:r>
                            <w:proofErr w:type="spellEnd"/>
                            <w:r>
                              <w:t>, карась</w:t>
                            </w:r>
                            <w:r w:rsidR="003E3952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карасищ</w:t>
                            </w:r>
                            <w:r w:rsidR="005F5D4D" w:rsidRPr="005F5D4D">
                              <w:t>е</w:t>
                            </w:r>
                            <w:proofErr w:type="spellEnd"/>
                            <w:r>
                              <w:t xml:space="preserve"> и</w:t>
                            </w:r>
                            <w:r w:rsidR="003E3952">
                              <w:t> </w:t>
                            </w:r>
                            <w:r>
                              <w:t>т.</w:t>
                            </w:r>
                            <w:r w:rsidR="003E3952">
                              <w:t> </w:t>
                            </w:r>
                            <w:r>
                              <w:t>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17" o:spid="_x0000_s1032" type="#_x0000_t62" style="position:absolute;margin-left:240.25pt;margin-top:.45pt;width:309pt;height:1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" adj="457,25813" fillcolor="white [3201]" strokecolor="#0070c0" strokeweight="1pt">
                <v:textbox>
                  <w:txbxContent>
                    <w:p w:rsidR="00B61D80" w:rsidRPr="003E3952" w:rsidRDefault="00B61D80" w:rsidP="00EA52FE">
                      <w:pPr>
                        <w:pStyle w:val="a3"/>
                        <w:jc w:val="left"/>
                        <w:rPr>
                          <w:i/>
                        </w:rPr>
                      </w:pP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Формировани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навыка словообразования, употр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бл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сущ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ствит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 с</w:t>
                      </w:r>
                      <w:r w:rsidR="00EA52FE"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 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ув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личит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льными суффиксами </w:t>
                      </w:r>
                      <w:proofErr w:type="gramStart"/>
                      <w:r w:rsidRPr="003E3952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-</w:t>
                      </w:r>
                      <w:proofErr w:type="spellStart"/>
                      <w:r w:rsidRPr="003E3952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и</w:t>
                      </w:r>
                      <w:proofErr w:type="gramEnd"/>
                      <w:r w:rsidRPr="003E3952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щ</w:t>
                      </w:r>
                      <w:r w:rsidR="005F5D4D" w:rsidRPr="005F5D4D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е</w:t>
                      </w:r>
                      <w:proofErr w:type="spellEnd"/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, </w:t>
                      </w:r>
                      <w:r w:rsidRPr="003E3952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-ища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П</w:t>
                      </w:r>
                      <w:r w:rsidR="005F5D4D" w:rsidRPr="005F5D4D">
                        <w:t>е</w:t>
                      </w:r>
                      <w:r>
                        <w:t>скарь</w:t>
                      </w:r>
                      <w:r w:rsidR="003E3952">
                        <w:t> </w:t>
                      </w:r>
                      <w:r w:rsidR="00EA52FE">
                        <w:t>―</w:t>
                      </w:r>
                      <w:r>
                        <w:t xml:space="preserve"> </w:t>
                      </w:r>
                      <w:proofErr w:type="spellStart"/>
                      <w:r>
                        <w:t>п</w:t>
                      </w:r>
                      <w:r w:rsidR="005F5D4D" w:rsidRPr="005F5D4D">
                        <w:t>е</w:t>
                      </w:r>
                      <w:r>
                        <w:t>скарищ</w:t>
                      </w:r>
                      <w:r w:rsidR="005F5D4D" w:rsidRPr="005F5D4D">
                        <w:t>е</w:t>
                      </w:r>
                      <w:proofErr w:type="spellEnd"/>
                      <w:r>
                        <w:t>, окунь</w:t>
                      </w:r>
                      <w:r w:rsidR="003E3952">
                        <w:t> </w:t>
                      </w:r>
                      <w:r w:rsidR="00EA52FE">
                        <w:t>―</w:t>
                      </w:r>
                      <w:r>
                        <w:t xml:space="preserve"> </w:t>
                      </w:r>
                      <w:proofErr w:type="spellStart"/>
                      <w:r>
                        <w:t>окунищ</w:t>
                      </w:r>
                      <w:r w:rsidR="005F5D4D" w:rsidRPr="005F5D4D">
                        <w:t>е</w:t>
                      </w:r>
                      <w:proofErr w:type="spellEnd"/>
                      <w:r>
                        <w:t xml:space="preserve">, </w:t>
                      </w:r>
                      <w:r w:rsidR="00026DBD">
                        <w:t>ё</w:t>
                      </w:r>
                      <w:r>
                        <w:t>рш</w:t>
                      </w:r>
                      <w:r w:rsidR="003E3952">
                        <w:t> </w:t>
                      </w:r>
                      <w:r w:rsidR="00EA52FE">
                        <w:rPr>
                          <w:rFonts w:cs="Times New Roman"/>
                        </w:rPr>
                        <w:t>―</w:t>
                      </w:r>
                      <w:r>
                        <w:t xml:space="preserve"> </w:t>
                      </w:r>
                      <w:proofErr w:type="spellStart"/>
                      <w:r w:rsidR="005F5D4D" w:rsidRPr="005F5D4D">
                        <w:t>е</w:t>
                      </w:r>
                      <w:r>
                        <w:t>ршищ</w:t>
                      </w:r>
                      <w:r w:rsidR="005F5D4D" w:rsidRPr="005F5D4D">
                        <w:t>е</w:t>
                      </w:r>
                      <w:proofErr w:type="spellEnd"/>
                      <w:r>
                        <w:t>, акула</w:t>
                      </w:r>
                      <w:r w:rsidR="003E3952">
                        <w:t> </w:t>
                      </w:r>
                      <w:r w:rsidR="00EA52FE">
                        <w:t>―</w:t>
                      </w:r>
                      <w:r>
                        <w:t xml:space="preserve"> </w:t>
                      </w:r>
                      <w:proofErr w:type="spellStart"/>
                      <w:r>
                        <w:t>акулища</w:t>
                      </w:r>
                      <w:proofErr w:type="spellEnd"/>
                      <w:r>
                        <w:t>, карась</w:t>
                      </w:r>
                      <w:r w:rsidR="003E3952">
                        <w:t> </w:t>
                      </w:r>
                      <w:r w:rsidR="00EA52FE">
                        <w:t>―</w:t>
                      </w:r>
                      <w:r>
                        <w:t xml:space="preserve"> </w:t>
                      </w:r>
                      <w:proofErr w:type="spellStart"/>
                      <w:r>
                        <w:t>карасищ</w:t>
                      </w:r>
                      <w:r w:rsidR="005F5D4D" w:rsidRPr="005F5D4D">
                        <w:t>е</w:t>
                      </w:r>
                      <w:proofErr w:type="spellEnd"/>
                      <w:r>
                        <w:t xml:space="preserve"> и</w:t>
                      </w:r>
                      <w:r w:rsidR="003E3952">
                        <w:t> </w:t>
                      </w:r>
                      <w:r>
                        <w:t>т.</w:t>
                      </w:r>
                      <w:r w:rsidR="003E3952">
                        <w:t> </w:t>
                      </w:r>
                      <w:r>
                        <w:t>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EA52FE" w:rsidP="00B61D8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45891" wp14:editId="176672BE">
                <wp:simplePos x="0" y="0"/>
                <wp:positionH relativeFrom="column">
                  <wp:posOffset>-159385</wp:posOffset>
                </wp:positionH>
                <wp:positionV relativeFrom="paragraph">
                  <wp:posOffset>1148715</wp:posOffset>
                </wp:positionV>
                <wp:extent cx="2990850" cy="2171700"/>
                <wp:effectExtent l="0" t="0" r="819150" b="19050"/>
                <wp:wrapNone/>
                <wp:docPr id="30" name="Облачко с текстом: прямоугольное со скругленными углам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171700"/>
                        </a:xfrm>
                        <a:prstGeom prst="wedgeRoundRectCallout">
                          <a:avLst>
                            <a:gd name="adj1" fmla="val 75693"/>
                            <a:gd name="adj2" fmla="val 3147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3E3952" w:rsidRDefault="00B61D80" w:rsidP="00EA52FE">
                            <w:pPr>
                              <w:pStyle w:val="a3"/>
                              <w:rPr>
                                <w:i/>
                              </w:rPr>
                            </w:pP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Усво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притяжат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 прилагат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3E3952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льных.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Чья голова? Это рыбья голова.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Чьи жабры? Это рыбьи жабры.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  <w:r>
                              <w:t>(Туловищ</w:t>
                            </w:r>
                            <w:r w:rsidR="005F5D4D" w:rsidRPr="005F5D4D">
                              <w:t>е</w:t>
                            </w:r>
                            <w:r>
                              <w:t>, ч</w:t>
                            </w:r>
                            <w:r w:rsidR="005F5D4D" w:rsidRPr="005F5D4D">
                              <w:t>е</w:t>
                            </w:r>
                            <w:r>
                              <w:t>шуя, хвост, брюшко, плавники, икринки, кости).</w:t>
                            </w:r>
                          </w:p>
                          <w:p w:rsidR="00B61D80" w:rsidRDefault="00B61D80" w:rsidP="00EA52F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30" o:spid="_x0000_s1033" type="#_x0000_t62" style="position:absolute;left:0;text-align:left;margin-left:-12.55pt;margin-top:90.45pt;width:235.5pt;height:1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" adj="27150,11480" fillcolor="white [3201]" strokecolor="#0070c0" strokeweight="1pt">
                <v:textbox>
                  <w:txbxContent>
                    <w:p w:rsidR="00B61D80" w:rsidRPr="003E3952" w:rsidRDefault="00B61D80" w:rsidP="00EA52FE">
                      <w:pPr>
                        <w:pStyle w:val="a3"/>
                        <w:rPr>
                          <w:i/>
                        </w:rPr>
                      </w:pP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Усво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притяжат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 прилагат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3E3952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льных.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Чья голова? Это рыбья голова.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Чьи жабры? Это рыбьи жабры.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  <w:r>
                        <w:t>(Туловищ</w:t>
                      </w:r>
                      <w:r w:rsidR="005F5D4D" w:rsidRPr="005F5D4D">
                        <w:t>е</w:t>
                      </w:r>
                      <w:r>
                        <w:t>, ч</w:t>
                      </w:r>
                      <w:r w:rsidR="005F5D4D" w:rsidRPr="005F5D4D">
                        <w:t>е</w:t>
                      </w:r>
                      <w:r>
                        <w:t>шуя, хвост, брюшко, плавники, икринки, кости).</w:t>
                      </w:r>
                    </w:p>
                    <w:p w:rsidR="00B61D80" w:rsidRDefault="00B61D80" w:rsidP="00EA52FE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 w:rsidRPr="005F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89" behindDoc="0" locked="0" layoutInCell="1" allowOverlap="1" wp14:anchorId="504CA21D" wp14:editId="26F40A21">
            <wp:simplePos x="0" y="0"/>
            <wp:positionH relativeFrom="margin">
              <wp:posOffset>2955290</wp:posOffset>
            </wp:positionH>
            <wp:positionV relativeFrom="paragraph">
              <wp:posOffset>416560</wp:posOffset>
            </wp:positionV>
            <wp:extent cx="3743325" cy="2076450"/>
            <wp:effectExtent l="19050" t="19050" r="28575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76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1D80" w:rsidRPr="005F5D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1D80" w:rsidRPr="005F5D4D" w:rsidRDefault="00B61D80" w:rsidP="006A2EE3">
      <w:pPr>
        <w:pStyle w:val="10"/>
      </w:pPr>
      <w:r w:rsidRPr="005F5D4D">
        <w:lastRenderedPageBreak/>
        <w:t>Т</w:t>
      </w:r>
      <w:r w:rsidR="00EF08B4" w:rsidRPr="005F5D4D">
        <w:t>Е</w:t>
      </w:r>
      <w:r w:rsidRPr="005F5D4D">
        <w:t>МА ЗАНЯТИЯ: «Д</w:t>
      </w:r>
      <w:r w:rsidR="00EF08B4" w:rsidRPr="005F5D4D">
        <w:t>е</w:t>
      </w:r>
      <w:r w:rsidRPr="005F5D4D">
        <w:t>р</w:t>
      </w:r>
      <w:r w:rsidR="00EF08B4" w:rsidRPr="005F5D4D">
        <w:t>е</w:t>
      </w:r>
      <w:r w:rsidRPr="005F5D4D">
        <w:t>вья».</w:t>
      </w:r>
    </w:p>
    <w:p w:rsidR="00B61D80" w:rsidRPr="005F5D4D" w:rsidRDefault="00B61D80" w:rsidP="006A2EE3">
      <w:pPr>
        <w:pStyle w:val="a3"/>
      </w:pPr>
      <w:r w:rsidRPr="005F5D4D">
        <w:t>Грамматич</w:t>
      </w:r>
      <w:r w:rsidR="00EF08B4" w:rsidRPr="005F5D4D">
        <w:t>е</w:t>
      </w:r>
      <w:r w:rsidRPr="005F5D4D">
        <w:t>ски</w:t>
      </w:r>
      <w:r w:rsidR="00EF08B4" w:rsidRPr="005F5D4D">
        <w:t>е</w:t>
      </w:r>
      <w:r w:rsidRPr="005F5D4D">
        <w:t xml:space="preserve"> задания:</w:t>
      </w:r>
    </w:p>
    <w:p w:rsidR="00B61D80" w:rsidRPr="005F5D4D" w:rsidRDefault="00B61D80" w:rsidP="006A2EE3">
      <w:pPr>
        <w:pStyle w:val="a3"/>
        <w:numPr>
          <w:ilvl w:val="0"/>
          <w:numId w:val="4"/>
        </w:numPr>
      </w:pPr>
      <w:r w:rsidRPr="005F5D4D">
        <w:t xml:space="preserve">Посчитай. </w:t>
      </w:r>
      <w:r w:rsidRPr="005F5D4D">
        <w:rPr>
          <w:i/>
        </w:rPr>
        <w:t>(Согласовани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сущ</w:t>
      </w:r>
      <w:r w:rsidR="00EF08B4" w:rsidRPr="005F5D4D">
        <w:rPr>
          <w:i/>
        </w:rPr>
        <w:t>е</w:t>
      </w:r>
      <w:r w:rsidRPr="005F5D4D">
        <w:rPr>
          <w:i/>
        </w:rPr>
        <w:t>ствит</w:t>
      </w:r>
      <w:r w:rsidR="00EF08B4" w:rsidRPr="005F5D4D">
        <w:rPr>
          <w:i/>
        </w:rPr>
        <w:t>е</w:t>
      </w:r>
      <w:r w:rsidRPr="005F5D4D">
        <w:rPr>
          <w:i/>
        </w:rPr>
        <w:t>льного с числит</w:t>
      </w:r>
      <w:r w:rsidR="00EF08B4" w:rsidRPr="005F5D4D">
        <w:rPr>
          <w:i/>
        </w:rPr>
        <w:t>е</w:t>
      </w:r>
      <w:r w:rsidRPr="005F5D4D">
        <w:rPr>
          <w:i/>
        </w:rPr>
        <w:t>льными.)</w:t>
      </w:r>
    </w:p>
    <w:p w:rsidR="00B61D80" w:rsidRPr="005F5D4D" w:rsidRDefault="00B61D80" w:rsidP="006A2EE3">
      <w:pPr>
        <w:pStyle w:val="a3"/>
        <w:numPr>
          <w:ilvl w:val="0"/>
          <w:numId w:val="4"/>
        </w:numPr>
      </w:pPr>
      <w:r w:rsidRPr="005F5D4D">
        <w:t xml:space="preserve">Скажи наоборот. </w:t>
      </w:r>
      <w:r w:rsidRPr="005F5D4D">
        <w:rPr>
          <w:i/>
        </w:rPr>
        <w:t>(Подбор антонимов.)</w:t>
      </w:r>
    </w:p>
    <w:p w:rsidR="00B61D80" w:rsidRPr="005F5D4D" w:rsidRDefault="003E3952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5546C" wp14:editId="47F4BB8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686300" cy="1316355"/>
                <wp:effectExtent l="0" t="0" r="19050" b="321945"/>
                <wp:wrapNone/>
                <wp:docPr id="21" name="Облачко с текстом: прямоугольное со скругленными углам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325" y="1609344"/>
                          <a:ext cx="4686300" cy="1316355"/>
                        </a:xfrm>
                        <a:prstGeom prst="wedgeRoundRectCallout">
                          <a:avLst>
                            <a:gd name="adj1" fmla="val 20426"/>
                            <a:gd name="adj2" fmla="val 72453"/>
                            <a:gd name="adj3" fmla="val 16667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Default="00B61D80" w:rsidP="006A2EE3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Подбор антонимов.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Высоко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д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р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во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 </w:t>
                            </w:r>
                            <w:r>
                              <w:rPr>
                                <w:lang w:eastAsia="ru-RU"/>
                              </w:rPr>
                              <w:tab/>
                            </w:r>
                            <w:r w:rsidR="006A2EE3">
                              <w:rPr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lang w:eastAsia="ru-RU"/>
                              </w:rPr>
                              <w:t>Коряво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д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р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во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 xml:space="preserve">Толстый ствол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 </w:t>
                            </w:r>
                            <w:r>
                              <w:rPr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lang w:eastAsia="ru-RU"/>
                              </w:rPr>
                              <w:tab/>
                              <w:t xml:space="preserve">Большой куст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Ш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ршавый ствол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 </w:t>
                            </w:r>
                            <w:r>
                              <w:rPr>
                                <w:lang w:eastAsia="ru-RU"/>
                              </w:rPr>
                              <w:tab/>
                            </w:r>
                            <w:r w:rsidR="006A2EE3">
                              <w:rPr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lang w:eastAsia="ru-RU"/>
                              </w:rPr>
                              <w:t xml:space="preserve">Густая крона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Хвойно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раст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ни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</w:t>
                            </w:r>
                            <w:r w:rsidR="00EA52FE">
                              <w:rPr>
                                <w:lang w:eastAsia="ru-RU"/>
                              </w:rPr>
                              <w:t>―</w:t>
                            </w:r>
                            <w:r>
                              <w:rPr>
                                <w:lang w:eastAsia="ru-RU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21" o:spid="_x0000_s1034" type="#_x0000_t62" style="position:absolute;left:0;text-align:left;margin-left:0;margin-top:.65pt;width:369pt;height:103.6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" adj="15212,26450" fillcolor="white [3201]" strokecolor="#c00000" strokeweight="1pt">
                <v:textbox>
                  <w:txbxContent>
                    <w:p w:rsidR="00B61D80" w:rsidRDefault="00B61D80" w:rsidP="006A2EE3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Подбор антонимов.</w:t>
                      </w:r>
                    </w:p>
                    <w:p w:rsidR="00B61D80" w:rsidRDefault="00B61D80" w:rsidP="006A2EE3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Высоко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д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р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во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 </w:t>
                      </w:r>
                      <w:r>
                        <w:rPr>
                          <w:lang w:eastAsia="ru-RU"/>
                        </w:rPr>
                        <w:tab/>
                      </w:r>
                      <w:r w:rsidR="006A2EE3">
                        <w:rPr>
                          <w:lang w:eastAsia="ru-RU"/>
                        </w:rPr>
                        <w:tab/>
                      </w:r>
                      <w:r>
                        <w:rPr>
                          <w:lang w:eastAsia="ru-RU"/>
                        </w:rPr>
                        <w:t>Коряво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д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р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во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</w:t>
                      </w:r>
                    </w:p>
                    <w:p w:rsidR="00B61D80" w:rsidRDefault="00B61D80" w:rsidP="006A2EE3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 xml:space="preserve">Толстый ствол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 </w:t>
                      </w:r>
                      <w:r>
                        <w:rPr>
                          <w:lang w:eastAsia="ru-RU"/>
                        </w:rPr>
                        <w:tab/>
                      </w:r>
                      <w:r>
                        <w:rPr>
                          <w:lang w:eastAsia="ru-RU"/>
                        </w:rPr>
                        <w:tab/>
                        <w:t xml:space="preserve">Большой куст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</w:t>
                      </w:r>
                    </w:p>
                    <w:p w:rsidR="00B61D80" w:rsidRDefault="00B61D80" w:rsidP="006A2EE3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Ш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ршавый ствол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 </w:t>
                      </w:r>
                      <w:r>
                        <w:rPr>
                          <w:lang w:eastAsia="ru-RU"/>
                        </w:rPr>
                        <w:tab/>
                      </w:r>
                      <w:r w:rsidR="006A2EE3">
                        <w:rPr>
                          <w:lang w:eastAsia="ru-RU"/>
                        </w:rPr>
                        <w:tab/>
                      </w:r>
                      <w:r>
                        <w:rPr>
                          <w:lang w:eastAsia="ru-RU"/>
                        </w:rPr>
                        <w:t xml:space="preserve">Густая крона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</w:t>
                      </w:r>
                    </w:p>
                    <w:p w:rsidR="00B61D80" w:rsidRDefault="00B61D80" w:rsidP="006A2EE3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Хвойно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раст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ни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</w:t>
                      </w:r>
                      <w:r w:rsidR="00EA52FE">
                        <w:rPr>
                          <w:lang w:eastAsia="ru-RU"/>
                        </w:rPr>
                        <w:t>―</w:t>
                      </w:r>
                      <w:r>
                        <w:rPr>
                          <w:lang w:eastAsia="ru-RU"/>
                        </w:rPr>
                        <w:t xml:space="preserve">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6A2EE3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4" behindDoc="1" locked="0" layoutInCell="1" allowOverlap="1" wp14:anchorId="12CB1378" wp14:editId="13B6ABE0">
            <wp:simplePos x="0" y="0"/>
            <wp:positionH relativeFrom="margin">
              <wp:posOffset>3098165</wp:posOffset>
            </wp:positionH>
            <wp:positionV relativeFrom="paragraph">
              <wp:posOffset>29210</wp:posOffset>
            </wp:positionV>
            <wp:extent cx="3600450" cy="2009775"/>
            <wp:effectExtent l="19050" t="19050" r="19050" b="28575"/>
            <wp:wrapTight wrapText="bothSides">
              <wp:wrapPolygon edited="0">
                <wp:start x="-114" y="-205"/>
                <wp:lineTo x="-114" y="21702"/>
                <wp:lineTo x="21600" y="21702"/>
                <wp:lineTo x="21600" y="-205"/>
                <wp:lineTo x="-114" y="-20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097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1D80" w:rsidRPr="005F5D4D" w:rsidRDefault="00B61D80" w:rsidP="00B61D80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6A2EE3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C7C93" wp14:editId="48740930">
                <wp:simplePos x="0" y="0"/>
                <wp:positionH relativeFrom="margin">
                  <wp:posOffset>-133350</wp:posOffset>
                </wp:positionH>
                <wp:positionV relativeFrom="paragraph">
                  <wp:posOffset>105410</wp:posOffset>
                </wp:positionV>
                <wp:extent cx="3505200" cy="3029585"/>
                <wp:effectExtent l="0" t="0" r="228600" b="18415"/>
                <wp:wrapNone/>
                <wp:docPr id="20" name="Облачко с текстом: прямоугольное со скругленными углам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029585"/>
                        </a:xfrm>
                        <a:prstGeom prst="wedgeRoundRectCallout">
                          <a:avLst>
                            <a:gd name="adj1" fmla="val 55703"/>
                            <a:gd name="adj2" fmla="val -43689"/>
                            <a:gd name="adj3" fmla="val 16667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C56BD5" w:rsidRDefault="00B61D80" w:rsidP="006A2EE3">
                            <w:pPr>
                              <w:pStyle w:val="a3"/>
                              <w:rPr>
                                <w:i/>
                              </w:rPr>
                            </w:pP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Согласовани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 xml:space="preserve"> сущ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ствит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льного с</w:t>
                            </w:r>
                            <w:r w:rsidR="006A2EE3"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 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числит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bdr w:val="none" w:sz="0" w:space="0" w:color="auto" w:frame="1"/>
                              </w:rPr>
                              <w:t>льными.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</w:pPr>
                            <w:r>
                              <w:t>Одно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во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два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ва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пять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вь</w:t>
                            </w:r>
                            <w:r w:rsidR="005F5D4D" w:rsidRPr="005F5D4D">
                              <w:t>е</w:t>
                            </w:r>
                            <w:r>
                              <w:t>в;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</w:pPr>
                            <w:r>
                              <w:t>один могучий дуб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два могучих дуба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пять могучих дубов;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</w:pPr>
                            <w:r>
                              <w:t>одно высоко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во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два высоких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ва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пять высоких д</w:t>
                            </w:r>
                            <w:r w:rsidR="005F5D4D" w:rsidRPr="005F5D4D">
                              <w:t>е</w:t>
                            </w:r>
                            <w:r>
                              <w:t>р</w:t>
                            </w:r>
                            <w:r w:rsidR="005F5D4D" w:rsidRPr="005F5D4D">
                              <w:t>е</w:t>
                            </w:r>
                            <w:r>
                              <w:t>вь</w:t>
                            </w:r>
                            <w:r w:rsidR="005F5D4D" w:rsidRPr="005F5D4D">
                              <w:t>е</w:t>
                            </w:r>
                            <w:r>
                              <w:t>в;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</w:pPr>
                            <w:r>
                              <w:t>одна в</w:t>
                            </w:r>
                            <w:r w:rsidR="005F5D4D" w:rsidRPr="005F5D4D">
                              <w:t>е</w:t>
                            </w:r>
                            <w:r>
                              <w:t>тка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дв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в</w:t>
                            </w:r>
                            <w:r w:rsidR="005F5D4D" w:rsidRPr="005F5D4D">
                              <w:t>е</w:t>
                            </w:r>
                            <w:r>
                              <w:t>тки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пять в</w:t>
                            </w:r>
                            <w:r w:rsidR="005F5D4D" w:rsidRPr="005F5D4D">
                              <w:t>е</w:t>
                            </w:r>
                            <w:r>
                              <w:t>ток;</w:t>
                            </w:r>
                          </w:p>
                          <w:p w:rsidR="00B61D80" w:rsidRDefault="00B61D80" w:rsidP="006A2EE3">
                            <w:pPr>
                              <w:pStyle w:val="a3"/>
                            </w:pPr>
                            <w:r>
                              <w:t>одна сосновая в</w:t>
                            </w:r>
                            <w:r w:rsidR="005F5D4D" w:rsidRPr="005F5D4D">
                              <w:t>е</w:t>
                            </w:r>
                            <w:r>
                              <w:t>тка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дв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сосновы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в</w:t>
                            </w:r>
                            <w:r w:rsidR="005F5D4D" w:rsidRPr="005F5D4D">
                              <w:t>е</w:t>
                            </w:r>
                            <w:r>
                              <w:t>тки</w:t>
                            </w:r>
                            <w:r w:rsidR="00C56BD5">
                              <w:t> </w:t>
                            </w:r>
                            <w:r w:rsidR="00EA52FE">
                              <w:t>―</w:t>
                            </w:r>
                            <w:r>
                              <w:t xml:space="preserve"> пять сосновых в</w:t>
                            </w:r>
                            <w:r w:rsidR="005F5D4D" w:rsidRPr="005F5D4D">
                              <w:t>е</w:t>
                            </w:r>
                            <w:r>
                              <w:t>ток и</w:t>
                            </w:r>
                            <w:r w:rsidR="00C56BD5">
                              <w:t> </w:t>
                            </w:r>
                            <w:r>
                              <w:t>т.</w:t>
                            </w:r>
                            <w:r w:rsidR="00C56BD5">
                              <w:t> </w:t>
                            </w:r>
                            <w:r>
                              <w:t>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20" o:spid="_x0000_s1035" type="#_x0000_t62" style="position:absolute;margin-left:-10.5pt;margin-top:8.3pt;width:276pt;height:2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" adj="22832,1363" fillcolor="white [3201]" strokecolor="#c00000" strokeweight="1pt">
                <v:textbox>
                  <w:txbxContent>
                    <w:p w:rsidR="00B61D80" w:rsidRPr="00C56BD5" w:rsidRDefault="00B61D80" w:rsidP="006A2EE3">
                      <w:pPr>
                        <w:pStyle w:val="a3"/>
                        <w:rPr>
                          <w:i/>
                        </w:rPr>
                      </w:pP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Согласовани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 xml:space="preserve"> сущ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ствит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льного с</w:t>
                      </w:r>
                      <w:r w:rsidR="006A2EE3"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 </w:t>
                      </w: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числит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bdr w:val="none" w:sz="0" w:space="0" w:color="auto" w:frame="1"/>
                        </w:rPr>
                        <w:t>льными.</w:t>
                      </w:r>
                    </w:p>
                    <w:p w:rsidR="00B61D80" w:rsidRDefault="00B61D80" w:rsidP="006A2EE3">
                      <w:pPr>
                        <w:pStyle w:val="a3"/>
                      </w:pPr>
                      <w:r>
                        <w:t>Одно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во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два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ва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пять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вь</w:t>
                      </w:r>
                      <w:r w:rsidR="005F5D4D" w:rsidRPr="005F5D4D">
                        <w:t>е</w:t>
                      </w:r>
                      <w:r>
                        <w:t>в;</w:t>
                      </w:r>
                    </w:p>
                    <w:p w:rsidR="00B61D80" w:rsidRDefault="00B61D80" w:rsidP="006A2EE3">
                      <w:pPr>
                        <w:pStyle w:val="a3"/>
                      </w:pPr>
                      <w:r>
                        <w:t>один могучий дуб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два могучих дуба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пять могучих дубов;</w:t>
                      </w:r>
                    </w:p>
                    <w:p w:rsidR="00B61D80" w:rsidRDefault="00B61D80" w:rsidP="006A2EE3">
                      <w:pPr>
                        <w:pStyle w:val="a3"/>
                      </w:pPr>
                      <w:r>
                        <w:t>одно высоко</w:t>
                      </w:r>
                      <w:r w:rsidR="005F5D4D" w:rsidRPr="005F5D4D">
                        <w:t>е</w:t>
                      </w:r>
                      <w:r>
                        <w:t xml:space="preserve">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во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два высоких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ва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пять высоких д</w:t>
                      </w:r>
                      <w:r w:rsidR="005F5D4D" w:rsidRPr="005F5D4D">
                        <w:t>е</w:t>
                      </w:r>
                      <w:r>
                        <w:t>р</w:t>
                      </w:r>
                      <w:r w:rsidR="005F5D4D" w:rsidRPr="005F5D4D">
                        <w:t>е</w:t>
                      </w:r>
                      <w:r>
                        <w:t>вь</w:t>
                      </w:r>
                      <w:r w:rsidR="005F5D4D" w:rsidRPr="005F5D4D">
                        <w:t>е</w:t>
                      </w:r>
                      <w:r>
                        <w:t>в;</w:t>
                      </w:r>
                    </w:p>
                    <w:p w:rsidR="00B61D80" w:rsidRDefault="00B61D80" w:rsidP="006A2EE3">
                      <w:pPr>
                        <w:pStyle w:val="a3"/>
                      </w:pPr>
                      <w:r>
                        <w:t>одна в</w:t>
                      </w:r>
                      <w:r w:rsidR="005F5D4D" w:rsidRPr="005F5D4D">
                        <w:t>е</w:t>
                      </w:r>
                      <w:r>
                        <w:t>тка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дв</w:t>
                      </w:r>
                      <w:r w:rsidR="005F5D4D" w:rsidRPr="005F5D4D">
                        <w:t>е</w:t>
                      </w:r>
                      <w:r>
                        <w:t xml:space="preserve"> в</w:t>
                      </w:r>
                      <w:r w:rsidR="005F5D4D" w:rsidRPr="005F5D4D">
                        <w:t>е</w:t>
                      </w:r>
                      <w:r>
                        <w:t>тки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пять в</w:t>
                      </w:r>
                      <w:r w:rsidR="005F5D4D" w:rsidRPr="005F5D4D">
                        <w:t>е</w:t>
                      </w:r>
                      <w:r>
                        <w:t>ток;</w:t>
                      </w:r>
                    </w:p>
                    <w:p w:rsidR="00B61D80" w:rsidRDefault="00B61D80" w:rsidP="006A2EE3">
                      <w:pPr>
                        <w:pStyle w:val="a3"/>
                      </w:pPr>
                      <w:r>
                        <w:t>одна сосновая в</w:t>
                      </w:r>
                      <w:r w:rsidR="005F5D4D" w:rsidRPr="005F5D4D">
                        <w:t>е</w:t>
                      </w:r>
                      <w:r>
                        <w:t>тка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дв</w:t>
                      </w:r>
                      <w:r w:rsidR="005F5D4D" w:rsidRPr="005F5D4D">
                        <w:t>е</w:t>
                      </w:r>
                      <w:r>
                        <w:t xml:space="preserve"> сосновы</w:t>
                      </w:r>
                      <w:r w:rsidR="005F5D4D" w:rsidRPr="005F5D4D">
                        <w:t>е</w:t>
                      </w:r>
                      <w:r>
                        <w:t xml:space="preserve"> в</w:t>
                      </w:r>
                      <w:r w:rsidR="005F5D4D" w:rsidRPr="005F5D4D">
                        <w:t>е</w:t>
                      </w:r>
                      <w:r>
                        <w:t>тки</w:t>
                      </w:r>
                      <w:r w:rsidR="00C56BD5">
                        <w:t> </w:t>
                      </w:r>
                      <w:r w:rsidR="00EA52FE">
                        <w:t>―</w:t>
                      </w:r>
                      <w:r>
                        <w:t xml:space="preserve"> пять сосновых в</w:t>
                      </w:r>
                      <w:r w:rsidR="005F5D4D" w:rsidRPr="005F5D4D">
                        <w:t>е</w:t>
                      </w:r>
                      <w:r>
                        <w:t>ток и</w:t>
                      </w:r>
                      <w:r w:rsidR="00C56BD5">
                        <w:t> </w:t>
                      </w:r>
                      <w:r>
                        <w:t>т.</w:t>
                      </w:r>
                      <w:r w:rsidR="00C56BD5">
                        <w:t> </w:t>
                      </w:r>
                      <w:r>
                        <w:t>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Pr="005F5D4D" w:rsidRDefault="00B61D80" w:rsidP="00B61D8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F5D4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1D80" w:rsidRPr="005F5D4D" w:rsidRDefault="00B61D80" w:rsidP="006A2EE3">
      <w:pPr>
        <w:pStyle w:val="10"/>
      </w:pPr>
      <w:r w:rsidRPr="005F5D4D">
        <w:lastRenderedPageBreak/>
        <w:t>Т</w:t>
      </w:r>
      <w:r w:rsidR="00EF08B4" w:rsidRPr="005F5D4D">
        <w:t>Е</w:t>
      </w:r>
      <w:r w:rsidRPr="005F5D4D">
        <w:t>МА ЗАНЯТИЯ: «Нас</w:t>
      </w:r>
      <w:r w:rsidR="00EF08B4" w:rsidRPr="005F5D4D">
        <w:t>е</w:t>
      </w:r>
      <w:r w:rsidRPr="005F5D4D">
        <w:t>комы</w:t>
      </w:r>
      <w:r w:rsidR="00EF08B4" w:rsidRPr="005F5D4D">
        <w:t>е</w:t>
      </w:r>
      <w:r w:rsidRPr="005F5D4D">
        <w:t>».</w:t>
      </w:r>
    </w:p>
    <w:p w:rsidR="00B61D80" w:rsidRPr="005F5D4D" w:rsidRDefault="00B61D80" w:rsidP="006A2EE3">
      <w:pPr>
        <w:pStyle w:val="a3"/>
      </w:pPr>
      <w:r w:rsidRPr="005F5D4D">
        <w:t>Грамматич</w:t>
      </w:r>
      <w:r w:rsidR="00EF08B4" w:rsidRPr="005F5D4D">
        <w:t>е</w:t>
      </w:r>
      <w:r w:rsidRPr="005F5D4D">
        <w:t>ски</w:t>
      </w:r>
      <w:r w:rsidR="00EF08B4" w:rsidRPr="005F5D4D">
        <w:t>е</w:t>
      </w:r>
      <w:r w:rsidRPr="005F5D4D">
        <w:t xml:space="preserve"> задания:</w:t>
      </w:r>
    </w:p>
    <w:p w:rsidR="00B61D80" w:rsidRPr="005F5D4D" w:rsidRDefault="00B61D80" w:rsidP="006A2EE3">
      <w:pPr>
        <w:pStyle w:val="a3"/>
        <w:numPr>
          <w:ilvl w:val="0"/>
          <w:numId w:val="5"/>
        </w:numPr>
        <w:rPr>
          <w:i/>
        </w:rPr>
      </w:pPr>
      <w:r w:rsidRPr="005F5D4D">
        <w:t>«Ч</w:t>
      </w:r>
      <w:r w:rsidR="00EF08B4" w:rsidRPr="005F5D4D">
        <w:t>е</w:t>
      </w:r>
      <w:r w:rsidRPr="005F5D4D">
        <w:t>тв</w:t>
      </w:r>
      <w:r w:rsidR="00EF08B4" w:rsidRPr="005F5D4D">
        <w:t>ё</w:t>
      </w:r>
      <w:r w:rsidRPr="005F5D4D">
        <w:t xml:space="preserve">ртый лишний». </w:t>
      </w:r>
      <w:r w:rsidRPr="005F5D4D">
        <w:rPr>
          <w:i/>
        </w:rPr>
        <w:t>(Употр</w:t>
      </w:r>
      <w:r w:rsidR="00EF08B4" w:rsidRPr="005F5D4D">
        <w:rPr>
          <w:i/>
        </w:rPr>
        <w:t>е</w:t>
      </w:r>
      <w:r w:rsidRPr="005F5D4D">
        <w:rPr>
          <w:i/>
        </w:rPr>
        <w:t>бл</w:t>
      </w:r>
      <w:r w:rsidR="00EF08B4" w:rsidRPr="005F5D4D">
        <w:rPr>
          <w:i/>
        </w:rPr>
        <w:t>е</w:t>
      </w:r>
      <w:r w:rsidRPr="005F5D4D">
        <w:rPr>
          <w:i/>
        </w:rPr>
        <w:t>ни</w:t>
      </w:r>
      <w:r w:rsidR="00EF08B4" w:rsidRPr="005F5D4D">
        <w:rPr>
          <w:i/>
        </w:rPr>
        <w:t>е</w:t>
      </w:r>
      <w:r w:rsidRPr="005F5D4D">
        <w:rPr>
          <w:i/>
        </w:rPr>
        <w:t xml:space="preserve"> сложных пр</w:t>
      </w:r>
      <w:r w:rsidR="00EF08B4" w:rsidRPr="005F5D4D">
        <w:rPr>
          <w:i/>
        </w:rPr>
        <w:t>е</w:t>
      </w:r>
      <w:r w:rsidRPr="005F5D4D">
        <w:rPr>
          <w:i/>
        </w:rPr>
        <w:t>длож</w:t>
      </w:r>
      <w:r w:rsidR="00EF08B4" w:rsidRPr="005F5D4D">
        <w:rPr>
          <w:i/>
        </w:rPr>
        <w:t>е</w:t>
      </w:r>
      <w:r w:rsidRPr="005F5D4D">
        <w:rPr>
          <w:i/>
        </w:rPr>
        <w:t xml:space="preserve">ний с союзом </w:t>
      </w:r>
      <w:r w:rsidRPr="005F5D4D">
        <w:rPr>
          <w:b/>
          <w:i/>
        </w:rPr>
        <w:t>потому что</w:t>
      </w:r>
      <w:r w:rsidRPr="005F5D4D">
        <w:rPr>
          <w:i/>
        </w:rPr>
        <w:t>.)</w:t>
      </w:r>
    </w:p>
    <w:p w:rsidR="00B61D80" w:rsidRPr="005F5D4D" w:rsidRDefault="00B61D80" w:rsidP="006A2EE3">
      <w:pPr>
        <w:pStyle w:val="a3"/>
        <w:numPr>
          <w:ilvl w:val="0"/>
          <w:numId w:val="5"/>
        </w:numPr>
        <w:rPr>
          <w:i/>
        </w:rPr>
      </w:pPr>
      <w:r w:rsidRPr="005F5D4D">
        <w:t>«</w:t>
      </w:r>
      <w:proofErr w:type="gramStart"/>
      <w:r w:rsidRPr="005F5D4D">
        <w:t>Быва</w:t>
      </w:r>
      <w:r w:rsidR="00EF08B4" w:rsidRPr="005F5D4D">
        <w:t>е</w:t>
      </w:r>
      <w:r w:rsidRPr="005F5D4D">
        <w:t>т</w:t>
      </w:r>
      <w:proofErr w:type="gramEnd"/>
      <w:r w:rsidRPr="005F5D4D">
        <w:t xml:space="preserve"> </w:t>
      </w:r>
      <w:r w:rsidR="00EA52FE" w:rsidRPr="005F5D4D">
        <w:t>―</w:t>
      </w:r>
      <w:r w:rsidRPr="005F5D4D">
        <w:t xml:space="preserve"> н</w:t>
      </w:r>
      <w:r w:rsidR="00EF08B4" w:rsidRPr="005F5D4D">
        <w:t>е</w:t>
      </w:r>
      <w:r w:rsidRPr="005F5D4D">
        <w:t xml:space="preserve"> быва</w:t>
      </w:r>
      <w:r w:rsidR="00EF08B4" w:rsidRPr="005F5D4D">
        <w:t>е</w:t>
      </w:r>
      <w:r w:rsidRPr="005F5D4D">
        <w:t xml:space="preserve">т». </w:t>
      </w:r>
      <w:r w:rsidRPr="005F5D4D">
        <w:rPr>
          <w:i/>
        </w:rPr>
        <w:t>(Понимани</w:t>
      </w:r>
      <w:r w:rsidR="00EF08B4" w:rsidRPr="005F5D4D">
        <w:rPr>
          <w:i/>
        </w:rPr>
        <w:t>е</w:t>
      </w:r>
      <w:r w:rsidRPr="005F5D4D">
        <w:rPr>
          <w:i/>
        </w:rPr>
        <w:t xml:space="preserve"> логико-грамматич</w:t>
      </w:r>
      <w:r w:rsidR="00EF08B4" w:rsidRPr="005F5D4D">
        <w:rPr>
          <w:i/>
        </w:rPr>
        <w:t>е</w:t>
      </w:r>
      <w:r w:rsidRPr="005F5D4D">
        <w:rPr>
          <w:i/>
        </w:rPr>
        <w:t>ских конструкций.)</w:t>
      </w:r>
    </w:p>
    <w:p w:rsidR="00B61D80" w:rsidRPr="005F5D4D" w:rsidRDefault="00B61D80" w:rsidP="006A2EE3">
      <w:pPr>
        <w:pStyle w:val="a3"/>
        <w:numPr>
          <w:ilvl w:val="0"/>
          <w:numId w:val="5"/>
        </w:numPr>
      </w:pPr>
      <w:r w:rsidRPr="005F5D4D">
        <w:t xml:space="preserve">Исправь ошибку. </w:t>
      </w:r>
      <w:r w:rsidRPr="005F5D4D">
        <w:rPr>
          <w:i/>
        </w:rPr>
        <w:t>(Усво</w:t>
      </w:r>
      <w:r w:rsidR="00EF08B4" w:rsidRPr="005F5D4D">
        <w:rPr>
          <w:i/>
        </w:rPr>
        <w:t>е</w:t>
      </w:r>
      <w:r w:rsidRPr="005F5D4D">
        <w:rPr>
          <w:i/>
        </w:rPr>
        <w:t>ни</w:t>
      </w:r>
      <w:r w:rsidR="00EF08B4" w:rsidRPr="005F5D4D">
        <w:rPr>
          <w:i/>
        </w:rPr>
        <w:t>е</w:t>
      </w:r>
      <w:r w:rsidRPr="005F5D4D">
        <w:rPr>
          <w:i/>
        </w:rPr>
        <w:t xml:space="preserve"> пр</w:t>
      </w:r>
      <w:r w:rsidR="00EF08B4" w:rsidRPr="005F5D4D">
        <w:rPr>
          <w:i/>
        </w:rPr>
        <w:t>е</w:t>
      </w:r>
      <w:r w:rsidRPr="005F5D4D">
        <w:rPr>
          <w:i/>
        </w:rPr>
        <w:t>длогов и словаря по т</w:t>
      </w:r>
      <w:r w:rsidR="00EF08B4" w:rsidRPr="005F5D4D">
        <w:rPr>
          <w:i/>
        </w:rPr>
        <w:t>е</w:t>
      </w:r>
      <w:r w:rsidRPr="005F5D4D">
        <w:rPr>
          <w:i/>
        </w:rPr>
        <w:t>м</w:t>
      </w:r>
      <w:r w:rsidR="00EF08B4" w:rsidRPr="005F5D4D">
        <w:rPr>
          <w:i/>
        </w:rPr>
        <w:t>е</w:t>
      </w:r>
      <w:r w:rsidRPr="005F5D4D">
        <w:rPr>
          <w:i/>
        </w:rPr>
        <w:t>.)</w:t>
      </w:r>
    </w:p>
    <w:p w:rsidR="00B61D80" w:rsidRPr="005F5D4D" w:rsidRDefault="00F814F9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164F5" wp14:editId="32DAE1C6">
                <wp:simplePos x="0" y="0"/>
                <wp:positionH relativeFrom="column">
                  <wp:posOffset>3629279</wp:posOffset>
                </wp:positionH>
                <wp:positionV relativeFrom="paragraph">
                  <wp:posOffset>253821</wp:posOffset>
                </wp:positionV>
                <wp:extent cx="3257550" cy="1931213"/>
                <wp:effectExtent l="285750" t="0" r="19050" b="12065"/>
                <wp:wrapNone/>
                <wp:docPr id="18" name="Облачко с текстом: прямоугольное со скругленны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931213"/>
                        </a:xfrm>
                        <a:prstGeom prst="wedgeRoundRectCallout">
                          <a:avLst>
                            <a:gd name="adj1" fmla="val -58349"/>
                            <a:gd name="adj2" fmla="val 10565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C56BD5" w:rsidRDefault="00B61D80" w:rsidP="00F814F9">
                            <w:pPr>
                              <w:pStyle w:val="a3"/>
                              <w:jc w:val="left"/>
                              <w:rPr>
                                <w:b/>
                                <w:i/>
                                <w:iCs/>
                                <w:color w:val="000000"/>
                                <w:bdr w:val="none" w:sz="0" w:space="0" w:color="auto" w:frame="1"/>
                              </w:rPr>
                            </w:pP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Употр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бл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сложных пр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длож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ний с</w:t>
                            </w:r>
                            <w:r w:rsidR="00F814F9"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союзом </w:t>
                            </w:r>
                            <w:r w:rsidRPr="00C56BD5">
                              <w:rPr>
                                <w:rStyle w:val="af8"/>
                                <w:b/>
                                <w:color w:val="000000"/>
                                <w:bdr w:val="none" w:sz="0" w:space="0" w:color="auto" w:frame="1"/>
                              </w:rPr>
                              <w:t>потому что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На доск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ч</w:t>
                            </w:r>
                            <w:r w:rsidR="005F5D4D" w:rsidRPr="005F5D4D">
                              <w:t>е</w:t>
                            </w:r>
                            <w:r>
                              <w:t>тыр</w:t>
                            </w:r>
                            <w:r w:rsidR="005F5D4D" w:rsidRPr="005F5D4D">
                              <w:t>е</w:t>
                            </w:r>
                            <w:r>
                              <w:t xml:space="preserve"> картинки: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сорока, ласточка, оса, ворона.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ти составляют пр</w:t>
                            </w:r>
                            <w:r w:rsidR="005F5D4D" w:rsidRPr="005F5D4D">
                              <w:t>е</w:t>
                            </w:r>
                            <w:r>
                              <w:t>длож</w:t>
                            </w:r>
                            <w:r w:rsidR="005F5D4D" w:rsidRPr="005F5D4D">
                              <w:t>е</w:t>
                            </w:r>
                            <w:r>
                              <w:t>ни</w:t>
                            </w:r>
                            <w:r w:rsidR="005F5D4D" w:rsidRPr="005F5D4D">
                              <w:t>е</w:t>
                            </w:r>
                            <w:r>
                              <w:t>: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«Лишняя оса, потому что это нас</w:t>
                            </w:r>
                            <w:r w:rsidR="005F5D4D" w:rsidRPr="005F5D4D">
                              <w:t>е</w:t>
                            </w:r>
                            <w:r>
                              <w:t>комо</w:t>
                            </w:r>
                            <w:r w:rsidR="005F5D4D" w:rsidRPr="005F5D4D">
                              <w:t>е</w:t>
                            </w:r>
                            <w:r>
                              <w:t>» и т. д.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18" o:spid="_x0000_s1036" type="#_x0000_t62" style="position:absolute;margin-left:285.75pt;margin-top:20pt;width:256.5pt;height:15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" adj="-1803,13082" fillcolor="white [3201]" strokecolor="#00b050" strokeweight="1pt">
                <v:textbox>
                  <w:txbxContent>
                    <w:p w:rsidR="00B61D80" w:rsidRPr="00C56BD5" w:rsidRDefault="00B61D80" w:rsidP="00F814F9">
                      <w:pPr>
                        <w:pStyle w:val="a3"/>
                        <w:jc w:val="left"/>
                        <w:rPr>
                          <w:b/>
                          <w:i/>
                          <w:iCs/>
                          <w:color w:val="000000"/>
                          <w:bdr w:val="none" w:sz="0" w:space="0" w:color="auto" w:frame="1"/>
                        </w:rPr>
                      </w:pP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Употр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бл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сложных пр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длож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ний с</w:t>
                      </w:r>
                      <w:r w:rsidR="00F814F9"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 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союзом </w:t>
                      </w:r>
                      <w:r w:rsidRPr="00C56BD5">
                        <w:rPr>
                          <w:rStyle w:val="af8"/>
                          <w:b/>
                          <w:color w:val="000000"/>
                          <w:bdr w:val="none" w:sz="0" w:space="0" w:color="auto" w:frame="1"/>
                        </w:rPr>
                        <w:t>потому что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На доск</w:t>
                      </w:r>
                      <w:r w:rsidR="005F5D4D" w:rsidRPr="005F5D4D">
                        <w:t>е</w:t>
                      </w:r>
                      <w:r>
                        <w:t xml:space="preserve"> ч</w:t>
                      </w:r>
                      <w:r w:rsidR="005F5D4D" w:rsidRPr="005F5D4D">
                        <w:t>е</w:t>
                      </w:r>
                      <w:r>
                        <w:t>тыр</w:t>
                      </w:r>
                      <w:r w:rsidR="005F5D4D" w:rsidRPr="005F5D4D">
                        <w:t>е</w:t>
                      </w:r>
                      <w:r>
                        <w:t xml:space="preserve"> картинки: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сорока, ласточка, оса, ворона.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ти составляют пр</w:t>
                      </w:r>
                      <w:r w:rsidR="005F5D4D" w:rsidRPr="005F5D4D">
                        <w:t>е</w:t>
                      </w:r>
                      <w:r>
                        <w:t>длож</w:t>
                      </w:r>
                      <w:r w:rsidR="005F5D4D" w:rsidRPr="005F5D4D">
                        <w:t>е</w:t>
                      </w:r>
                      <w:r>
                        <w:t>ни</w:t>
                      </w:r>
                      <w:r w:rsidR="005F5D4D" w:rsidRPr="005F5D4D">
                        <w:t>е</w:t>
                      </w:r>
                      <w:r>
                        <w:t>: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«Лишняя оса, потому что это нас</w:t>
                      </w:r>
                      <w:r w:rsidR="005F5D4D" w:rsidRPr="005F5D4D">
                        <w:t>е</w:t>
                      </w:r>
                      <w:r>
                        <w:t>комо</w:t>
                      </w:r>
                      <w:r w:rsidR="005F5D4D" w:rsidRPr="005F5D4D">
                        <w:t>е</w:t>
                      </w:r>
                      <w:r>
                        <w:t>» и т. д.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D80" w:rsidRPr="005F5D4D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42972" wp14:editId="2A86BCF4">
            <wp:extent cx="3438525" cy="20764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1D80" w:rsidRDefault="00C56BD5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0B9B82" wp14:editId="6E598CE9">
                <wp:simplePos x="0" y="0"/>
                <wp:positionH relativeFrom="column">
                  <wp:posOffset>-28575</wp:posOffset>
                </wp:positionH>
                <wp:positionV relativeFrom="paragraph">
                  <wp:posOffset>165735</wp:posOffset>
                </wp:positionV>
                <wp:extent cx="3048000" cy="2033270"/>
                <wp:effectExtent l="0" t="571500" r="19050" b="24130"/>
                <wp:wrapNone/>
                <wp:docPr id="19" name="Облачко с текстом: прямоугольное со скругленны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033270"/>
                        </a:xfrm>
                        <a:prstGeom prst="wedgeRoundRectCallout">
                          <a:avLst>
                            <a:gd name="adj1" fmla="val 18603"/>
                            <a:gd name="adj2" fmla="val -77260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Pr="00C56BD5" w:rsidRDefault="00B61D80" w:rsidP="00F814F9">
                            <w:pPr>
                              <w:pStyle w:val="a3"/>
                              <w:jc w:val="left"/>
                              <w:rPr>
                                <w:i/>
                              </w:rPr>
                            </w:pP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Понимани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 xml:space="preserve"> логико-грамматич</w:t>
                            </w:r>
                            <w:r w:rsidR="005F5D4D" w:rsidRPr="005F5D4D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е</w:t>
                            </w:r>
                            <w:r w:rsidRPr="00C56BD5">
                              <w:rPr>
                                <w:rStyle w:val="af8"/>
                                <w:b/>
                                <w:i w:val="0"/>
                                <w:color w:val="000000"/>
                                <w:bdr w:val="none" w:sz="0" w:space="0" w:color="auto" w:frame="1"/>
                              </w:rPr>
                              <w:t>ских конструкций.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вочка ловит бабочку.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вочка поймана бабочкой.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Бабочка поймана д</w:t>
                            </w:r>
                            <w:r w:rsidR="005F5D4D" w:rsidRPr="005F5D4D">
                              <w:t>е</w:t>
                            </w:r>
                            <w:r>
                              <w:t>вочкой.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Бабочка ловит д</w:t>
                            </w:r>
                            <w:r w:rsidR="005F5D4D" w:rsidRPr="005F5D4D">
                              <w:t>е</w:t>
                            </w:r>
                            <w:r>
                              <w:t>вочку.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Д</w:t>
                            </w:r>
                            <w:r w:rsidR="005F5D4D" w:rsidRPr="005F5D4D">
                              <w:t>е</w:t>
                            </w:r>
                            <w:r>
                              <w:t>вочка поймала бабочку.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  <w:r>
                              <w:t>Бабочка поймала д</w:t>
                            </w:r>
                            <w:r w:rsidR="005F5D4D" w:rsidRPr="005F5D4D">
                              <w:t>е</w:t>
                            </w:r>
                            <w:r>
                              <w:t>вочку.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19" o:spid="_x0000_s1037" type="#_x0000_t62" style="position:absolute;margin-left:-2.25pt;margin-top:13.05pt;width:240pt;height:16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" adj="14818,-5888" fillcolor="white [3201]" strokecolor="#00b050" strokeweight="1pt">
                <v:textbox>
                  <w:txbxContent>
                    <w:p w:rsidR="00B61D80" w:rsidRPr="00C56BD5" w:rsidRDefault="00B61D80" w:rsidP="00F814F9">
                      <w:pPr>
                        <w:pStyle w:val="a3"/>
                        <w:jc w:val="left"/>
                        <w:rPr>
                          <w:i/>
                        </w:rPr>
                      </w:pP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Понимани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 xml:space="preserve"> логико-грамматич</w:t>
                      </w:r>
                      <w:r w:rsidR="005F5D4D" w:rsidRPr="005F5D4D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е</w:t>
                      </w:r>
                      <w:r w:rsidRPr="00C56BD5">
                        <w:rPr>
                          <w:rStyle w:val="af8"/>
                          <w:b/>
                          <w:i w:val="0"/>
                          <w:color w:val="000000"/>
                          <w:bdr w:val="none" w:sz="0" w:space="0" w:color="auto" w:frame="1"/>
                        </w:rPr>
                        <w:t>ских конструкций.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вочка ловит бабочку.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вочка поймана бабочкой.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Бабочка поймана д</w:t>
                      </w:r>
                      <w:r w:rsidR="005F5D4D" w:rsidRPr="005F5D4D">
                        <w:t>е</w:t>
                      </w:r>
                      <w:r>
                        <w:t>вочкой.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Бабочка ловит д</w:t>
                      </w:r>
                      <w:r w:rsidR="005F5D4D" w:rsidRPr="005F5D4D">
                        <w:t>е</w:t>
                      </w:r>
                      <w:r>
                        <w:t>вочку.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Д</w:t>
                      </w:r>
                      <w:r w:rsidR="005F5D4D" w:rsidRPr="005F5D4D">
                        <w:t>е</w:t>
                      </w:r>
                      <w:r>
                        <w:t>вочка поймала бабочку.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  <w:r>
                        <w:t>Бабочка поймала д</w:t>
                      </w:r>
                      <w:r w:rsidR="005F5D4D" w:rsidRPr="005F5D4D">
                        <w:t>е</w:t>
                      </w:r>
                      <w:r>
                        <w:t>вочку.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4F9" w:rsidRPr="005F5D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FB9CE" wp14:editId="4B081B15">
                <wp:simplePos x="0" y="0"/>
                <wp:positionH relativeFrom="column">
                  <wp:posOffset>3168421</wp:posOffset>
                </wp:positionH>
                <wp:positionV relativeFrom="paragraph">
                  <wp:posOffset>166294</wp:posOffset>
                </wp:positionV>
                <wp:extent cx="3448050" cy="2670048"/>
                <wp:effectExtent l="0" t="666750" r="19050" b="16510"/>
                <wp:wrapNone/>
                <wp:docPr id="31" name="Облачко с текстом: прямоугольное со скругленными углам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670048"/>
                        </a:xfrm>
                        <a:prstGeom prst="wedgeRoundRectCallout">
                          <a:avLst>
                            <a:gd name="adj1" fmla="val -42649"/>
                            <a:gd name="adj2" fmla="val -73884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D80" w:rsidRDefault="00B61D80" w:rsidP="00F814F9">
                            <w:pPr>
                              <w:pStyle w:val="10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Усво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ни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 xml:space="preserve"> пр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длогов и словаря по т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м</w:t>
                            </w:r>
                            <w:r w:rsidR="005F5D4D" w:rsidRPr="005F5D4D">
                              <w:rPr>
                                <w:bdr w:val="none" w:sz="0" w:space="0" w:color="auto" w:frame="1"/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Рядом с цв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тком огромный жучок.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Возл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п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нька мал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нький </w:t>
                            </w:r>
                            <w:proofErr w:type="spellStart"/>
                            <w:r>
                              <w:rPr>
                                <w:lang w:eastAsia="ru-RU"/>
                              </w:rPr>
                              <w:t>ч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рвячищ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 xml:space="preserve">Под кустом </w:t>
                            </w:r>
                            <w:proofErr w:type="gramStart"/>
                            <w:r>
                              <w:rPr>
                                <w:lang w:eastAsia="ru-RU"/>
                              </w:rPr>
                              <w:t>м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лкий</w:t>
                            </w:r>
                            <w:proofErr w:type="gramEnd"/>
                            <w:r>
                              <w:rPr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eastAsia="ru-RU"/>
                              </w:rPr>
                              <w:t>тараканищ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Около в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тки громадный комарик.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Под листом малюс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нький комарищ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Возл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 мурав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 xml:space="preserve">йника </w:t>
                            </w:r>
                            <w:proofErr w:type="gramStart"/>
                            <w:r>
                              <w:rPr>
                                <w:lang w:eastAsia="ru-RU"/>
                              </w:rPr>
                              <w:t>н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r>
                              <w:rPr>
                                <w:lang w:eastAsia="ru-RU"/>
                              </w:rPr>
                              <w:t>большой</w:t>
                            </w:r>
                            <w:proofErr w:type="gramEnd"/>
                            <w:r>
                              <w:rPr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eastAsia="ru-RU"/>
                              </w:rPr>
                              <w:t>муравьищ</w:t>
                            </w:r>
                            <w:r w:rsidR="005F5D4D" w:rsidRPr="005F5D4D">
                              <w:rPr>
                                <w:lang w:eastAsia="ru-RU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lang w:eastAsia="ru-RU"/>
                              </w:rPr>
                              <w:t xml:space="preserve"> </w:t>
                            </w:r>
                            <w:r w:rsidRPr="00C56BD5">
                              <w:rPr>
                                <w:lang w:eastAsia="ru-RU"/>
                              </w:rPr>
                              <w:t>и т. д.</w:t>
                            </w:r>
                          </w:p>
                          <w:p w:rsidR="00B61D80" w:rsidRDefault="00B61D80" w:rsidP="00F814F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чко с текстом: прямоугольное со скругленными углами 31" o:spid="_x0000_s1038" type="#_x0000_t62" style="position:absolute;margin-left:249.5pt;margin-top:13.1pt;width:271.5pt;height:2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" adj="1588,-5159" fillcolor="white [3201]" strokecolor="#00b050" strokeweight="1pt">
                <v:textbox>
                  <w:txbxContent>
                    <w:p w:rsidR="00B61D80" w:rsidRDefault="00B61D80" w:rsidP="00F814F9">
                      <w:pPr>
                        <w:pStyle w:val="10"/>
                        <w:rPr>
                          <w:lang w:eastAsia="ru-RU"/>
                        </w:rPr>
                      </w:pPr>
                      <w:r>
                        <w:rPr>
                          <w:bdr w:val="none" w:sz="0" w:space="0" w:color="auto" w:frame="1"/>
                          <w:lang w:eastAsia="ru-RU"/>
                        </w:rPr>
                        <w:t>Усво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ни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 xml:space="preserve"> пр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длогов и словаря по т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м</w:t>
                      </w:r>
                      <w:r w:rsidR="005F5D4D" w:rsidRPr="005F5D4D">
                        <w:rPr>
                          <w:bdr w:val="none" w:sz="0" w:space="0" w:color="auto" w:frame="1"/>
                          <w:lang w:eastAsia="ru-RU"/>
                        </w:rPr>
                        <w:t>е</w:t>
                      </w:r>
                      <w:r>
                        <w:rPr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Рядом с цв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тком огромный жучок.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Возл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п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нька мал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нький </w:t>
                      </w:r>
                      <w:proofErr w:type="spellStart"/>
                      <w:r>
                        <w:rPr>
                          <w:lang w:eastAsia="ru-RU"/>
                        </w:rPr>
                        <w:t>ч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рвячищ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proofErr w:type="spellEnd"/>
                      <w:r>
                        <w:rPr>
                          <w:lang w:eastAsia="ru-RU"/>
                        </w:rPr>
                        <w:t>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 xml:space="preserve">Под кустом </w:t>
                      </w:r>
                      <w:proofErr w:type="gramStart"/>
                      <w:r>
                        <w:rPr>
                          <w:lang w:eastAsia="ru-RU"/>
                        </w:rPr>
                        <w:t>м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лкий</w:t>
                      </w:r>
                      <w:proofErr w:type="gramEnd"/>
                      <w:r>
                        <w:rPr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lang w:eastAsia="ru-RU"/>
                        </w:rPr>
                        <w:t>тараканищ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proofErr w:type="spellEnd"/>
                      <w:r>
                        <w:rPr>
                          <w:lang w:eastAsia="ru-RU"/>
                        </w:rPr>
                        <w:t>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Около в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тки громадный комарик.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Под листом малюс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нький комарищ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.</w:t>
                      </w:r>
                    </w:p>
                    <w:p w:rsidR="00B61D80" w:rsidRDefault="00B61D80" w:rsidP="00F814F9">
                      <w:pPr>
                        <w:pStyle w:val="a3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Возл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 мурав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 xml:space="preserve">йника </w:t>
                      </w:r>
                      <w:proofErr w:type="gramStart"/>
                      <w:r>
                        <w:rPr>
                          <w:lang w:eastAsia="ru-RU"/>
                        </w:rPr>
                        <w:t>н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r>
                        <w:rPr>
                          <w:lang w:eastAsia="ru-RU"/>
                        </w:rPr>
                        <w:t>большой</w:t>
                      </w:r>
                      <w:proofErr w:type="gramEnd"/>
                      <w:r>
                        <w:rPr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lang w:eastAsia="ru-RU"/>
                        </w:rPr>
                        <w:t>муравьищ</w:t>
                      </w:r>
                      <w:r w:rsidR="005F5D4D" w:rsidRPr="005F5D4D">
                        <w:rPr>
                          <w:lang w:eastAsia="ru-RU"/>
                        </w:rPr>
                        <w:t>е</w:t>
                      </w:r>
                      <w:proofErr w:type="spellEnd"/>
                      <w:r>
                        <w:rPr>
                          <w:lang w:eastAsia="ru-RU"/>
                        </w:rPr>
                        <w:t xml:space="preserve"> </w:t>
                      </w:r>
                      <w:r w:rsidRPr="00C56BD5">
                        <w:rPr>
                          <w:lang w:eastAsia="ru-RU"/>
                        </w:rPr>
                        <w:t>и т. д.</w:t>
                      </w:r>
                    </w:p>
                    <w:p w:rsidR="00B61D80" w:rsidRDefault="00B61D80" w:rsidP="00F814F9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Default="00B61D80" w:rsidP="00B61D8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1D80" w:rsidRDefault="00B61D80" w:rsidP="00B61D80">
      <w:pPr>
        <w:rPr>
          <w:sz w:val="28"/>
          <w:szCs w:val="28"/>
        </w:rPr>
      </w:pPr>
    </w:p>
    <w:p w:rsidR="00DB34D2" w:rsidRPr="00B02534" w:rsidRDefault="00DB34D2" w:rsidP="008D1620">
      <w:pPr>
        <w:pStyle w:val="1"/>
      </w:pPr>
    </w:p>
    <w:sectPr w:rsidR="00DB34D2" w:rsidRPr="00B02534" w:rsidSect="0055343A">
      <w:headerReference w:type="default" r:id="rId13"/>
      <w:footerReference w:type="default" r:id="rId1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9AD" w:rsidRDefault="009949AD" w:rsidP="00AA1ABA">
      <w:pPr>
        <w:spacing w:after="0" w:line="240" w:lineRule="auto"/>
      </w:pPr>
      <w:r>
        <w:separator/>
      </w:r>
    </w:p>
  </w:endnote>
  <w:endnote w:type="continuationSeparator" w:id="0">
    <w:p w:rsidR="009949AD" w:rsidRDefault="009949AD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5F5D4D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9AD" w:rsidRDefault="009949AD" w:rsidP="00AA1ABA">
      <w:pPr>
        <w:spacing w:after="0" w:line="240" w:lineRule="auto"/>
      </w:pPr>
      <w:r>
        <w:separator/>
      </w:r>
    </w:p>
  </w:footnote>
  <w:footnote w:type="continuationSeparator" w:id="0">
    <w:p w:rsidR="009949AD" w:rsidRDefault="009949AD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F814F9" w:rsidRDefault="00275668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Н. А.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Зал</w:t>
    </w:r>
    <w:r w:rsidR="005F5D4D" w:rsidRPr="005F5D4D">
      <w:rPr>
        <w:rFonts w:ascii="Times New Roman" w:hAnsi="Times New Roman" w:cs="Times New Roman"/>
        <w:color w:val="404040" w:themeColor="text1" w:themeTint="BF"/>
        <w:sz w:val="24"/>
        <w:szCs w:val="24"/>
      </w:rPr>
      <w:t>е</w:t>
    </w:r>
    <w:r w:rsidR="00F814F9">
      <w:rPr>
        <w:rFonts w:ascii="Times New Roman" w:hAnsi="Times New Roman" w:cs="Times New Roman"/>
        <w:color w:val="404040" w:themeColor="text1" w:themeTint="BF"/>
        <w:sz w:val="24"/>
        <w:szCs w:val="24"/>
      </w:rPr>
      <w:t>щук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</w:t>
    </w:r>
    <w:r w:rsidR="005F5D4D" w:rsidRPr="005F5D4D">
      <w:rPr>
        <w:rFonts w:ascii="Times New Roman" w:hAnsi="Times New Roman" w:cs="Times New Roman"/>
        <w:color w:val="404040" w:themeColor="text1" w:themeTint="BF"/>
        <w:sz w:val="24"/>
        <w:szCs w:val="24"/>
      </w:rPr>
      <w:t>е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 w:rsidR="00F814F9">
      <w:rPr>
        <w:rFonts w:ascii="Times New Roman" w:hAnsi="Times New Roman" w:cs="Times New Roman"/>
        <w:color w:val="404040" w:themeColor="text1" w:themeTint="BF"/>
        <w:sz w:val="24"/>
        <w:szCs w:val="24"/>
      </w:rPr>
      <w:t>8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F814F9"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24A36"/>
    <w:multiLevelType w:val="hybridMultilevel"/>
    <w:tmpl w:val="90DE06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46C94851"/>
    <w:multiLevelType w:val="hybridMultilevel"/>
    <w:tmpl w:val="33C69F6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575E6E15"/>
    <w:multiLevelType w:val="hybridMultilevel"/>
    <w:tmpl w:val="D338ADD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594A42F4"/>
    <w:multiLevelType w:val="hybridMultilevel"/>
    <w:tmpl w:val="889AF0C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6ED93939"/>
    <w:multiLevelType w:val="hybridMultilevel"/>
    <w:tmpl w:val="D9B0EEF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80"/>
    <w:rsid w:val="000052CF"/>
    <w:rsid w:val="00026DBD"/>
    <w:rsid w:val="0003005E"/>
    <w:rsid w:val="000A2619"/>
    <w:rsid w:val="00101B76"/>
    <w:rsid w:val="001A16D8"/>
    <w:rsid w:val="001D7A3B"/>
    <w:rsid w:val="0022481E"/>
    <w:rsid w:val="00240C65"/>
    <w:rsid w:val="00275668"/>
    <w:rsid w:val="00295FE3"/>
    <w:rsid w:val="002B37B7"/>
    <w:rsid w:val="002D1E2D"/>
    <w:rsid w:val="0038675B"/>
    <w:rsid w:val="003A3332"/>
    <w:rsid w:val="003E3952"/>
    <w:rsid w:val="004334D6"/>
    <w:rsid w:val="004C3F9F"/>
    <w:rsid w:val="004D70F6"/>
    <w:rsid w:val="0055343A"/>
    <w:rsid w:val="00555E80"/>
    <w:rsid w:val="00572542"/>
    <w:rsid w:val="005F5D4D"/>
    <w:rsid w:val="00673AA5"/>
    <w:rsid w:val="006A2EE3"/>
    <w:rsid w:val="00732082"/>
    <w:rsid w:val="007B2EB3"/>
    <w:rsid w:val="007F6D02"/>
    <w:rsid w:val="0085564F"/>
    <w:rsid w:val="008903B3"/>
    <w:rsid w:val="008D1620"/>
    <w:rsid w:val="00904715"/>
    <w:rsid w:val="009949AD"/>
    <w:rsid w:val="00AA1ABA"/>
    <w:rsid w:val="00B02534"/>
    <w:rsid w:val="00B4276C"/>
    <w:rsid w:val="00B61D80"/>
    <w:rsid w:val="00C20DE6"/>
    <w:rsid w:val="00C25908"/>
    <w:rsid w:val="00C56BD5"/>
    <w:rsid w:val="00D2390D"/>
    <w:rsid w:val="00DB34D2"/>
    <w:rsid w:val="00DD023A"/>
    <w:rsid w:val="00DE57A4"/>
    <w:rsid w:val="00EA3EEE"/>
    <w:rsid w:val="00EA52FE"/>
    <w:rsid w:val="00EF08B4"/>
    <w:rsid w:val="00F1267E"/>
    <w:rsid w:val="00F8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Emphasis"/>
    <w:basedOn w:val="a0"/>
    <w:uiPriority w:val="20"/>
    <w:qFormat/>
    <w:rsid w:val="00B61D80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C5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56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D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Emphasis"/>
    <w:basedOn w:val="a0"/>
    <w:uiPriority w:val="20"/>
    <w:qFormat/>
    <w:rsid w:val="00B61D80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C56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56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31</TotalTime>
  <Pages>5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5</cp:revision>
  <dcterms:created xsi:type="dcterms:W3CDTF">2025-08-22T11:15:00Z</dcterms:created>
  <dcterms:modified xsi:type="dcterms:W3CDTF">2025-08-28T08:21:00Z</dcterms:modified>
</cp:coreProperties>
</file>