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A6C" w:rsidRDefault="00450A6C" w:rsidP="004444CE">
      <w:pPr>
        <w:pStyle w:val="2"/>
      </w:pPr>
      <w:r>
        <w:t>3-я станция «</w:t>
      </w:r>
      <w:proofErr w:type="spellStart"/>
      <w:r>
        <w:t>Зел</w:t>
      </w:r>
      <w:proofErr w:type="spellEnd"/>
      <w:r>
        <w:rPr>
          <w:lang w:val="be-BY"/>
        </w:rPr>
        <w:t>ё</w:t>
      </w:r>
      <w:proofErr w:type="spellStart"/>
      <w:r>
        <w:t>ные</w:t>
      </w:r>
      <w:proofErr w:type="spellEnd"/>
      <w:r>
        <w:t xml:space="preserve"> друзья»</w:t>
      </w:r>
    </w:p>
    <w:tbl>
      <w:tblPr>
        <w:tblStyle w:val="af"/>
        <w:tblW w:w="13626" w:type="dxa"/>
        <w:jc w:val="center"/>
        <w:tblLook w:val="04A0" w:firstRow="1" w:lastRow="0" w:firstColumn="1" w:lastColumn="0" w:noHBand="0" w:noVBand="1"/>
      </w:tblPr>
      <w:tblGrid>
        <w:gridCol w:w="4356"/>
        <w:gridCol w:w="4956"/>
        <w:gridCol w:w="4551"/>
      </w:tblGrid>
      <w:tr w:rsidR="0039565F" w:rsidTr="00060164">
        <w:trPr>
          <w:trHeight w:val="1470"/>
          <w:jc w:val="center"/>
        </w:trPr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164" w:rsidRPr="0039565F" w:rsidRDefault="00F10D9B" w:rsidP="0039565F">
            <w:pPr>
              <w:pStyle w:val="c7"/>
              <w:spacing w:before="0" w:beforeAutospacing="0" w:after="0" w:afterAutospacing="0" w:line="360" w:lineRule="auto"/>
              <w:contextualSpacing/>
              <w:jc w:val="center"/>
              <w:rPr>
                <w:rFonts w:ascii="HeliosC" w:hAnsi="HeliosC"/>
                <w:sz w:val="28"/>
                <w:szCs w:val="28"/>
              </w:rPr>
            </w:pPr>
            <w:r w:rsidRPr="0039565F">
              <w:rPr>
                <w:rFonts w:ascii="HeliosC" w:hAnsi="HeliosC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04FDF07A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4445</wp:posOffset>
                  </wp:positionV>
                  <wp:extent cx="2390775" cy="2626360"/>
                  <wp:effectExtent l="0" t="0" r="9525" b="254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62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565F" w:rsidRPr="0039565F">
              <w:rPr>
                <w:rFonts w:ascii="HeliosC" w:hAnsi="HeliosC"/>
                <w:color w:val="FF0000"/>
                <w:sz w:val="28"/>
                <w:szCs w:val="28"/>
              </w:rPr>
              <w:t>КЛЁН</w:t>
            </w:r>
          </w:p>
        </w:tc>
        <w:tc>
          <w:tcPr>
            <w:tcW w:w="4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164" w:rsidRPr="0039565F" w:rsidRDefault="00F10D9B" w:rsidP="00F10D9B">
            <w:pPr>
              <w:pStyle w:val="c7"/>
              <w:spacing w:before="0" w:beforeAutospacing="0" w:after="0" w:afterAutospacing="0" w:line="360" w:lineRule="auto"/>
              <w:contextualSpacing/>
              <w:jc w:val="center"/>
              <w:rPr>
                <w:rFonts w:ascii="HeliosC" w:hAnsi="HeliosC"/>
                <w:sz w:val="28"/>
                <w:szCs w:val="28"/>
              </w:rPr>
            </w:pPr>
            <w:r w:rsidRPr="0039565F">
              <w:rPr>
                <w:rFonts w:ascii="HeliosC" w:hAnsi="HeliosC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13970</wp:posOffset>
                  </wp:positionV>
                  <wp:extent cx="3009265" cy="2603500"/>
                  <wp:effectExtent l="0" t="0" r="635" b="6350"/>
                  <wp:wrapSquare wrapText="bothSides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26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565F">
              <w:rPr>
                <w:rFonts w:ascii="HeliosC" w:hAnsi="HeliosC"/>
                <w:color w:val="FF0000"/>
                <w:sz w:val="28"/>
                <w:szCs w:val="28"/>
              </w:rPr>
              <w:t>ЕЛЬ</w:t>
            </w:r>
          </w:p>
        </w:tc>
        <w:tc>
          <w:tcPr>
            <w:tcW w:w="4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164" w:rsidRPr="0039565F" w:rsidRDefault="00F10D9B" w:rsidP="00F10D9B">
            <w:pPr>
              <w:pStyle w:val="c7"/>
              <w:spacing w:before="0" w:beforeAutospacing="0" w:after="0" w:afterAutospacing="0" w:line="360" w:lineRule="auto"/>
              <w:contextualSpacing/>
              <w:jc w:val="center"/>
              <w:rPr>
                <w:rFonts w:ascii="HeliosC" w:hAnsi="HeliosC"/>
                <w:sz w:val="28"/>
                <w:szCs w:val="28"/>
              </w:rPr>
            </w:pPr>
            <w:r w:rsidRPr="0039565F">
              <w:rPr>
                <w:rFonts w:ascii="HeliosC" w:hAnsi="HeliosC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61595</wp:posOffset>
                  </wp:positionV>
                  <wp:extent cx="2752725" cy="2571226"/>
                  <wp:effectExtent l="0" t="0" r="0" b="635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844" cy="257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565F">
              <w:rPr>
                <w:rFonts w:ascii="HeliosC" w:hAnsi="HeliosC"/>
                <w:color w:val="FF0000"/>
                <w:sz w:val="28"/>
                <w:szCs w:val="28"/>
              </w:rPr>
              <w:t>ДУБ</w:t>
            </w:r>
          </w:p>
        </w:tc>
      </w:tr>
      <w:tr w:rsidR="0039565F" w:rsidTr="0039565F">
        <w:trPr>
          <w:trHeight w:val="4361"/>
          <w:jc w:val="center"/>
        </w:trPr>
        <w:tc>
          <w:tcPr>
            <w:tcW w:w="4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164" w:rsidRPr="0039565F" w:rsidRDefault="00060164" w:rsidP="0039565F">
            <w:pPr>
              <w:pStyle w:val="c7"/>
              <w:spacing w:before="0" w:beforeAutospacing="0" w:after="0" w:afterAutospacing="0" w:line="360" w:lineRule="auto"/>
              <w:contextualSpacing/>
              <w:jc w:val="center"/>
              <w:rPr>
                <w:rFonts w:ascii="HeliosC" w:hAnsi="HeliosC"/>
                <w:sz w:val="28"/>
                <w:szCs w:val="28"/>
              </w:rPr>
            </w:pPr>
            <w:r w:rsidRPr="0039565F">
              <w:rPr>
                <w:rFonts w:ascii="HeliosC" w:hAnsi="HeliosC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-65404</wp:posOffset>
                  </wp:positionH>
                  <wp:positionV relativeFrom="paragraph">
                    <wp:posOffset>0</wp:posOffset>
                  </wp:positionV>
                  <wp:extent cx="2628144" cy="2447925"/>
                  <wp:effectExtent l="0" t="0" r="1270" b="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810" cy="244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565F" w:rsidRPr="0039565F">
              <w:rPr>
                <w:rFonts w:ascii="HeliosC" w:hAnsi="HeliosC"/>
                <w:color w:val="FF0000"/>
                <w:sz w:val="28"/>
                <w:szCs w:val="28"/>
              </w:rPr>
              <w:t>ЛИПА</w:t>
            </w:r>
          </w:p>
        </w:tc>
        <w:tc>
          <w:tcPr>
            <w:tcW w:w="4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164" w:rsidRPr="0039565F" w:rsidRDefault="00060164" w:rsidP="0039565F">
            <w:pPr>
              <w:pStyle w:val="c7"/>
              <w:spacing w:before="0" w:beforeAutospacing="0" w:after="0" w:afterAutospacing="0" w:line="360" w:lineRule="auto"/>
              <w:contextualSpacing/>
              <w:jc w:val="center"/>
              <w:rPr>
                <w:rFonts w:ascii="HeliosC" w:hAnsi="HeliosC"/>
                <w:sz w:val="28"/>
                <w:szCs w:val="28"/>
              </w:rPr>
            </w:pPr>
            <w:r w:rsidRPr="0039565F">
              <w:rPr>
                <w:rFonts w:ascii="HeliosC" w:hAnsi="HeliosC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14605</wp:posOffset>
                  </wp:positionV>
                  <wp:extent cx="2762250" cy="2419985"/>
                  <wp:effectExtent l="0" t="0" r="0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41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565F" w:rsidRPr="0039565F">
              <w:rPr>
                <w:rFonts w:ascii="HeliosC" w:hAnsi="HeliosC"/>
                <w:color w:val="FF0000"/>
                <w:sz w:val="28"/>
                <w:szCs w:val="28"/>
              </w:rPr>
              <w:t>КАШТАН</w:t>
            </w:r>
          </w:p>
        </w:tc>
        <w:tc>
          <w:tcPr>
            <w:tcW w:w="4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0164" w:rsidRPr="0039565F" w:rsidRDefault="0039565F" w:rsidP="0039565F">
            <w:pPr>
              <w:pStyle w:val="c7"/>
              <w:spacing w:before="0" w:beforeAutospacing="0" w:after="0" w:afterAutospacing="0" w:line="360" w:lineRule="auto"/>
              <w:contextualSpacing/>
              <w:jc w:val="center"/>
              <w:rPr>
                <w:rFonts w:ascii="HeliosC" w:hAnsi="HeliosC"/>
                <w:sz w:val="28"/>
                <w:szCs w:val="28"/>
              </w:rPr>
            </w:pPr>
            <w:r w:rsidRPr="0039565F">
              <w:rPr>
                <w:rFonts w:ascii="HeliosC" w:hAnsi="HeliosC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109855</wp:posOffset>
                  </wp:positionV>
                  <wp:extent cx="1952625" cy="2353310"/>
                  <wp:effectExtent l="0" t="0" r="9525" b="8890"/>
                  <wp:wrapSquare wrapText="bothSides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565F">
              <w:rPr>
                <w:rFonts w:ascii="HeliosC" w:hAnsi="HeliosC"/>
                <w:color w:val="FF0000"/>
                <w:sz w:val="28"/>
                <w:szCs w:val="28"/>
              </w:rPr>
              <w:t>ЯСЕНЬ</w:t>
            </w:r>
          </w:p>
        </w:tc>
      </w:tr>
    </w:tbl>
    <w:p w:rsidR="00060164" w:rsidRPr="00A106CD" w:rsidRDefault="00060164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16"/>
          <w:szCs w:val="28"/>
        </w:rPr>
      </w:pPr>
      <w:r w:rsidRPr="00A106CD">
        <w:rPr>
          <w:b/>
          <w:i/>
          <w:sz w:val="16"/>
          <w:szCs w:val="28"/>
        </w:rPr>
        <w:br w:type="page"/>
      </w:r>
    </w:p>
    <w:p w:rsidR="00AC5F08" w:rsidRDefault="00AC5F08" w:rsidP="004444CE">
      <w:pPr>
        <w:pStyle w:val="2"/>
      </w:pPr>
    </w:p>
    <w:p w:rsidR="00450A6C" w:rsidRDefault="00450A6C" w:rsidP="004444CE">
      <w:pPr>
        <w:pStyle w:val="2"/>
      </w:pPr>
      <w:r>
        <w:t>6-я станция «Защити и сохрани»</w:t>
      </w: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04"/>
        <w:gridCol w:w="3705"/>
        <w:gridCol w:w="3705"/>
        <w:gridCol w:w="3705"/>
      </w:tblGrid>
      <w:tr w:rsidR="00450A6C" w:rsidTr="004C563C">
        <w:trPr>
          <w:trHeight w:val="2715"/>
          <w:jc w:val="center"/>
        </w:trPr>
        <w:tc>
          <w:tcPr>
            <w:tcW w:w="3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0A6C" w:rsidRPr="004C563C" w:rsidRDefault="004C563C" w:rsidP="004C563C">
            <w:pPr>
              <w:pStyle w:val="a3"/>
              <w:ind w:firstLine="0"/>
              <w:jc w:val="center"/>
              <w:rPr>
                <w:noProof/>
                <w:lang w:val="en-US" w:eastAsia="en-US"/>
              </w:rPr>
            </w:pPr>
            <w:r>
              <w:rPr>
                <w:rStyle w:val="af3"/>
                <w:color w:val="111111"/>
                <w:shd w:val="clear" w:color="auto" w:fill="FFFFFF"/>
              </w:rPr>
              <w:t>Жук-олень</w:t>
            </w:r>
            <w:r>
              <w:rPr>
                <w:noProof/>
              </w:rPr>
              <w:t xml:space="preserve"> </w:t>
            </w:r>
            <w:r w:rsidR="00450A6C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-1050925</wp:posOffset>
                  </wp:positionV>
                  <wp:extent cx="2204720" cy="1340485"/>
                  <wp:effectExtent l="0" t="0" r="5080" b="0"/>
                  <wp:wrapSquare wrapText="bothSides"/>
                  <wp:docPr id="20" name="Рисунок 20" descr="Король дубра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ороль дубра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720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0A6C" w:rsidRDefault="00450A6C" w:rsidP="004C563C">
            <w:pPr>
              <w:pStyle w:val="a3"/>
              <w:ind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-1339215</wp:posOffset>
                  </wp:positionV>
                  <wp:extent cx="2131060" cy="1456690"/>
                  <wp:effectExtent l="0" t="0" r="2540" b="0"/>
                  <wp:wrapSquare wrapText="bothSides"/>
                  <wp:docPr id="19" name="Рисунок 19" descr="https://grodnoleshoz.by/images/editor/134cf10ed1031c7c3d81cbd8390baa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grodnoleshoz.by/images/editor/134cf10ed1031c7c3d81cbd8390baa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>Ч</w:t>
            </w:r>
            <w:r>
              <w:rPr>
                <w:b/>
                <w:lang w:val="be-BY"/>
              </w:rPr>
              <w:t>ё</w:t>
            </w:r>
            <w:proofErr w:type="spellStart"/>
            <w:r>
              <w:rPr>
                <w:b/>
              </w:rPr>
              <w:t>рный</w:t>
            </w:r>
            <w:proofErr w:type="spellEnd"/>
            <w:r>
              <w:rPr>
                <w:b/>
              </w:rPr>
              <w:t xml:space="preserve"> аист</w:t>
            </w:r>
          </w:p>
        </w:tc>
        <w:tc>
          <w:tcPr>
            <w:tcW w:w="3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0A6C" w:rsidRDefault="00450A6C" w:rsidP="004C563C">
            <w:pPr>
              <w:pStyle w:val="a3"/>
              <w:ind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-1504950</wp:posOffset>
                  </wp:positionV>
                  <wp:extent cx="2073910" cy="1449705"/>
                  <wp:effectExtent l="0" t="0" r="2540" b="0"/>
                  <wp:wrapSquare wrapText="bothSides"/>
                  <wp:docPr id="18" name="Рисунок 18" descr="Европейский зуб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Европейский зуб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1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563C">
              <w:rPr>
                <w:b/>
              </w:rPr>
              <w:t>Европейский зубр</w:t>
            </w:r>
          </w:p>
        </w:tc>
        <w:tc>
          <w:tcPr>
            <w:tcW w:w="3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0A6C" w:rsidRPr="00AC5F08" w:rsidRDefault="00450A6C" w:rsidP="004C563C">
            <w:pPr>
              <w:pStyle w:val="a3"/>
              <w:ind w:firstLine="0"/>
              <w:jc w:val="center"/>
              <w:rPr>
                <w:noProof/>
                <w:lang w:val="en-US" w:eastAsia="en-US"/>
              </w:rPr>
            </w:pPr>
            <w:r w:rsidRPr="00AC5F08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5F86854" wp14:editId="45C71F7A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-1153795</wp:posOffset>
                  </wp:positionV>
                  <wp:extent cx="2190750" cy="1340485"/>
                  <wp:effectExtent l="0" t="0" r="0" b="0"/>
                  <wp:wrapSquare wrapText="bothSides"/>
                  <wp:docPr id="17" name="Рисунок 17" descr="МБУ &quot;ЦБС Тамбовского муниципального округа&quot; | Интересны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МБУ &quot;ЦБС Тамбовского муниципального округа&quot; | Интересны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5F08" w:rsidRPr="00AC5F08">
              <w:rPr>
                <w:rStyle w:val="af3"/>
                <w:b w:val="0"/>
                <w:color w:val="111111"/>
                <w:shd w:val="clear" w:color="auto" w:fill="FFFFFF"/>
              </w:rPr>
              <w:t>Лиса</w:t>
            </w:r>
          </w:p>
        </w:tc>
      </w:tr>
      <w:tr w:rsidR="00450A6C" w:rsidTr="0035556B">
        <w:trPr>
          <w:trHeight w:val="2877"/>
          <w:jc w:val="center"/>
        </w:trPr>
        <w:tc>
          <w:tcPr>
            <w:tcW w:w="3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0A6C" w:rsidRDefault="004C563C" w:rsidP="004C563C">
            <w:pPr>
              <w:pStyle w:val="a3"/>
              <w:ind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66040</wp:posOffset>
                  </wp:positionV>
                  <wp:extent cx="2131060" cy="1489710"/>
                  <wp:effectExtent l="0" t="0" r="2540" b="0"/>
                  <wp:wrapSquare wrapText="bothSides"/>
                  <wp:docPr id="16" name="Рисунок 16" descr="https://grodnoleshoz.by/images/editor/8a9f1331fd1ceeabaeff7ebbc35fa1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grodnoleshoz.by/images/editor/8a9f1331fd1ceeabaeff7ebbc35fa1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14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af3"/>
                <w:color w:val="111111"/>
                <w:shd w:val="clear" w:color="auto" w:fill="FFFFFF"/>
              </w:rPr>
              <w:t>Ветреница лесная</w:t>
            </w:r>
            <w:r>
              <w:rPr>
                <w:noProof/>
              </w:rPr>
              <w:t xml:space="preserve"> </w:t>
            </w:r>
          </w:p>
        </w:tc>
        <w:tc>
          <w:tcPr>
            <w:tcW w:w="3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0A6C" w:rsidRPr="00AC5F08" w:rsidRDefault="004C563C" w:rsidP="004C563C">
            <w:pPr>
              <w:pStyle w:val="a3"/>
              <w:ind w:firstLine="0"/>
              <w:jc w:val="center"/>
            </w:pPr>
            <w:r w:rsidRPr="00AC5F08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BDB7A9A" wp14:editId="3DFB51B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-1301115</wp:posOffset>
                  </wp:positionV>
                  <wp:extent cx="2228850" cy="1488440"/>
                  <wp:effectExtent l="0" t="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5F08">
              <w:t>Ромашка</w:t>
            </w:r>
          </w:p>
        </w:tc>
        <w:tc>
          <w:tcPr>
            <w:tcW w:w="3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0A6C" w:rsidRPr="004C563C" w:rsidRDefault="00450A6C" w:rsidP="004C563C">
            <w:pPr>
              <w:pStyle w:val="a3"/>
              <w:ind w:firstLine="0"/>
              <w:jc w:val="center"/>
              <w:rPr>
                <w:noProof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-1319530</wp:posOffset>
                  </wp:positionV>
                  <wp:extent cx="2143760" cy="1483360"/>
                  <wp:effectExtent l="0" t="0" r="8890" b="2540"/>
                  <wp:wrapSquare wrapText="bothSides"/>
                  <wp:docPr id="14" name="Рисунок 14" descr="Венерин башмачок | Дары Белорусской прир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Венерин башмачок | Дары Белорусской прир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76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563C">
              <w:rPr>
                <w:b/>
              </w:rPr>
              <w:t>Венерин башмачок</w:t>
            </w:r>
          </w:p>
        </w:tc>
        <w:tc>
          <w:tcPr>
            <w:tcW w:w="3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0A6C" w:rsidRPr="004C563C" w:rsidRDefault="00450A6C" w:rsidP="00A106CD">
            <w:pPr>
              <w:pStyle w:val="a3"/>
              <w:ind w:firstLine="0"/>
              <w:jc w:val="center"/>
              <w:rPr>
                <w:noProof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-1259840</wp:posOffset>
                  </wp:positionV>
                  <wp:extent cx="2151380" cy="1473835"/>
                  <wp:effectExtent l="0" t="0" r="1270" b="0"/>
                  <wp:wrapSquare wrapText="bothSides"/>
                  <wp:docPr id="13" name="Рисунок 13" descr="https://ohranaprirody.gov.by/wp-content/uploads/2020/03/1-1024x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ohranaprirody.gov.by/wp-content/uploads/2020/03/1-1024x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563C">
              <w:rPr>
                <w:rStyle w:val="af3"/>
                <w:color w:val="111111"/>
                <w:shd w:val="clear" w:color="auto" w:fill="FFFFFF"/>
              </w:rPr>
              <w:t>Прострел луговой</w:t>
            </w:r>
          </w:p>
        </w:tc>
      </w:tr>
      <w:tr w:rsidR="00450A6C" w:rsidTr="0035556B">
        <w:trPr>
          <w:trHeight w:val="2877"/>
          <w:jc w:val="center"/>
        </w:trPr>
        <w:tc>
          <w:tcPr>
            <w:tcW w:w="3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0A6C" w:rsidRPr="00AC5F08" w:rsidRDefault="00450A6C" w:rsidP="004C563C">
            <w:pPr>
              <w:pStyle w:val="a3"/>
              <w:ind w:firstLine="0"/>
              <w:jc w:val="center"/>
            </w:pPr>
            <w:r w:rsidRPr="00AC5F08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5E4E28E" wp14:editId="68D462FC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-1446530</wp:posOffset>
                  </wp:positionV>
                  <wp:extent cx="1924050" cy="1525905"/>
                  <wp:effectExtent l="0" t="0" r="0" b="0"/>
                  <wp:wrapSquare wrapText="bothSides"/>
                  <wp:docPr id="12" name="Рисунок 12" descr="Плюшевые монстры: заяц сбрасывает шкуру, как змея - Экспресс газ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Плюшевые монстры: заяц сбрасывает шкуру, как змея - Экспресс газ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4050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563C" w:rsidRPr="00AC5F08">
              <w:t>Заяц</w:t>
            </w:r>
          </w:p>
        </w:tc>
        <w:tc>
          <w:tcPr>
            <w:tcW w:w="3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0A6C" w:rsidRPr="0035556B" w:rsidRDefault="0035556B" w:rsidP="004C563C">
            <w:pPr>
              <w:pStyle w:val="a3"/>
              <w:ind w:firstLine="0"/>
              <w:jc w:val="center"/>
              <w:rPr>
                <w:noProof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-1398905</wp:posOffset>
                  </wp:positionV>
                  <wp:extent cx="2181225" cy="1294765"/>
                  <wp:effectExtent l="0" t="0" r="0" b="635"/>
                  <wp:wrapSquare wrapText="bothSides"/>
                  <wp:docPr id="11" name="Рисунок 11" descr="http://www.malorita.by/wp-content/uploads/2024/06/ffgzukfo1ybezw6xxg25rhtzz5q44f0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malorita.by/wp-content/uploads/2024/06/ffgzukfo1ybezw6xxg25rhtzz5q44f0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</w:rPr>
              <w:t>Европейская рысь</w:t>
            </w:r>
            <w:r>
              <w:rPr>
                <w:noProof/>
              </w:rPr>
              <w:t xml:space="preserve"> </w:t>
            </w:r>
          </w:p>
        </w:tc>
        <w:tc>
          <w:tcPr>
            <w:tcW w:w="3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0A6C" w:rsidRDefault="0035556B" w:rsidP="004C563C">
            <w:pPr>
              <w:pStyle w:val="a3"/>
              <w:ind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-1405255</wp:posOffset>
                  </wp:positionV>
                  <wp:extent cx="1995170" cy="1466215"/>
                  <wp:effectExtent l="0" t="0" r="5080" b="635"/>
                  <wp:wrapSquare wrapText="bothSides"/>
                  <wp:docPr id="10" name="Рисунок 10" descr="https://veterok113.ucoz.net/_pu/1/s13856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veterok113.ucoz.net/_pu/1/s13856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42B9">
              <w:rPr>
                <w:b/>
              </w:rPr>
              <w:t>Беркут</w:t>
            </w:r>
          </w:p>
        </w:tc>
        <w:tc>
          <w:tcPr>
            <w:tcW w:w="3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0A6C" w:rsidRDefault="004C563C" w:rsidP="004C563C">
            <w:pPr>
              <w:pStyle w:val="a3"/>
              <w:ind w:firstLine="0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-1277620</wp:posOffset>
                  </wp:positionV>
                  <wp:extent cx="2169795" cy="1278255"/>
                  <wp:effectExtent l="0" t="0" r="1905" b="0"/>
                  <wp:wrapSquare wrapText="bothSides"/>
                  <wp:docPr id="9" name="Рисунок 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642B9">
              <w:rPr>
                <w:b/>
              </w:rPr>
              <w:t>Медведица Геба</w:t>
            </w:r>
          </w:p>
        </w:tc>
      </w:tr>
    </w:tbl>
    <w:p w:rsidR="00450A6C" w:rsidRDefault="00450A6C" w:rsidP="00450A6C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C5F08" w:rsidRDefault="00AC5F08" w:rsidP="004444CE">
      <w:pPr>
        <w:pStyle w:val="2"/>
      </w:pPr>
    </w:p>
    <w:p w:rsidR="00450A6C" w:rsidRPr="004444CE" w:rsidRDefault="004444CE" w:rsidP="004444CE">
      <w:pPr>
        <w:pStyle w:val="2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267335</wp:posOffset>
            </wp:positionV>
            <wp:extent cx="9696450" cy="5473700"/>
            <wp:effectExtent l="19050" t="19050" r="19050" b="12700"/>
            <wp:wrapSquare wrapText="bothSides"/>
            <wp:docPr id="8" name="Рисунок 8" descr="https://8b08ab88-ee1b-4b04-9ae9-321e0da71ae2.selcdn.net/889cc604-a66d-4b94-9361-ea5069262ed3/639%20%D0%A0%D0%B5%D1%81%D1%83%D1%80%D1%81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8b08ab88-ee1b-4b04-9ae9-321e0da71ae2.selcdn.net/889cc604-a66d-4b94-9361-ea5069262ed3/639%20%D0%A0%D0%B5%D1%81%D1%83%D1%80%D1%81%20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" t="12506" r="3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5473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A6C">
        <w:t>7-я</w:t>
      </w:r>
      <w:r w:rsidR="00450A6C">
        <w:rPr>
          <w:lang w:val="be-BY"/>
        </w:rPr>
        <w:t xml:space="preserve"> </w:t>
      </w:r>
      <w:r w:rsidR="00450A6C">
        <w:t>станция «Правила поведения в природе»</w:t>
      </w:r>
    </w:p>
    <w:p w:rsidR="00450A6C" w:rsidRPr="00AC5F08" w:rsidRDefault="004444CE" w:rsidP="004444CE">
      <w:pPr>
        <w:spacing w:after="160" w:line="259" w:lineRule="auto"/>
        <w:rPr>
          <w:rFonts w:ascii="Times New Roman" w:eastAsia="Times New Roman" w:hAnsi="Times New Roman" w:cs="Times New Roman"/>
          <w:szCs w:val="28"/>
        </w:rPr>
      </w:pPr>
      <w:r w:rsidRPr="00AC5F08">
        <w:rPr>
          <w:szCs w:val="28"/>
        </w:rPr>
        <w:br w:type="page"/>
      </w:r>
    </w:p>
    <w:p w:rsidR="00AC5F08" w:rsidRDefault="00AC5F08" w:rsidP="004444CE">
      <w:pPr>
        <w:pStyle w:val="2"/>
        <w:rPr>
          <w:color w:val="151515"/>
          <w:shd w:val="clear" w:color="auto" w:fill="FFFFFF"/>
        </w:rPr>
      </w:pPr>
    </w:p>
    <w:p w:rsidR="00450A6C" w:rsidRDefault="00450A6C" w:rsidP="004444CE">
      <w:pPr>
        <w:pStyle w:val="2"/>
      </w:pPr>
      <w:r>
        <w:rPr>
          <w:color w:val="151515"/>
          <w:shd w:val="clear" w:color="auto" w:fill="FFFFFF"/>
        </w:rPr>
        <w:t>8-я</w:t>
      </w:r>
      <w:r>
        <w:t xml:space="preserve"> станция «</w:t>
      </w:r>
      <w:proofErr w:type="spellStart"/>
      <w:r>
        <w:t>Зел</w:t>
      </w:r>
      <w:proofErr w:type="spellEnd"/>
      <w:r>
        <w:rPr>
          <w:lang w:val="be-BY"/>
        </w:rPr>
        <w:t>ё</w:t>
      </w:r>
      <w:proofErr w:type="spellStart"/>
      <w:r>
        <w:t>ная</w:t>
      </w:r>
      <w:proofErr w:type="spellEnd"/>
      <w:r>
        <w:t xml:space="preserve"> аптека»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4457"/>
        <w:gridCol w:w="4457"/>
        <w:gridCol w:w="4458"/>
      </w:tblGrid>
      <w:tr w:rsidR="00450A6C" w:rsidTr="004444CE">
        <w:trPr>
          <w:trHeight w:val="4207"/>
          <w:jc w:val="center"/>
        </w:trPr>
        <w:tc>
          <w:tcPr>
            <w:tcW w:w="4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0A6C" w:rsidRDefault="00450A6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90800" cy="2080204"/>
                  <wp:effectExtent l="0" t="0" r="0" b="0"/>
                  <wp:docPr id="7" name="Рисунок 7" descr="http://profil.adu.by/pluginfile.php/1287/mod_book/chapter/1466/%D0%A2%D0%B0%D0%B1%D0%BB_7_%D0%9C%D1%8F%D1%82%D0%B0-%D0%BF%D0%B5%D1%80%D0%B5%D1%87%D0%BD%D0%B0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profil.adu.by/pluginfile.php/1287/mod_book/chapter/1466/%D0%A2%D0%B0%D0%B1%D0%BB_7_%D0%9C%D1%8F%D1%82%D0%B0-%D0%BF%D0%B5%D1%80%D0%B5%D1%87%D0%BD%D0%B0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907" cy="209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A6C" w:rsidRDefault="00450A6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Мята</w:t>
            </w:r>
          </w:p>
        </w:tc>
        <w:tc>
          <w:tcPr>
            <w:tcW w:w="4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0A6C" w:rsidRDefault="00450A6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19375" cy="2043484"/>
                  <wp:effectExtent l="0" t="0" r="0" b="0"/>
                  <wp:docPr id="6" name="Рисунок 6" descr="http://profil.adu.by/pluginfile.php/1287/mod_book/chapter/1466/%D0%A2%D0%B0%D0%B1%D0%BB_7_%D0%9E%D0%B4%D1%83%D0%B2%D0%B0%D0%BD%D1%87%D0%B8%D0%BA-%D0%BB%D0%B5%D0%BA%D0%B0%D1%80%D1%81%D1%82%D0%B2%D0%B5%D0%BD%D0%BD%D1%8B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profil.adu.by/pluginfile.php/1287/mod_book/chapter/1466/%D0%A2%D0%B0%D0%B1%D0%BB_7_%D0%9E%D0%B4%D1%83%D0%B2%D0%B0%D0%BD%D1%87%D0%B8%D0%BA-%D0%BB%D0%B5%D0%BA%D0%B0%D1%80%D1%81%D1%82%D0%B2%D0%B5%D0%BD%D0%BD%D1%8B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148" cy="204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A6C" w:rsidRDefault="00450A6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Одуванчик</w:t>
            </w:r>
          </w:p>
        </w:tc>
        <w:tc>
          <w:tcPr>
            <w:tcW w:w="4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0A6C" w:rsidRDefault="00450A6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67000" cy="1982230"/>
                  <wp:effectExtent l="0" t="0" r="0" b="0"/>
                  <wp:docPr id="5" name="Рисунок 5" descr="http://profil.adu.by/pluginfile.php/1287/mod_book/chapter/1466/%D0%A2%D0%B0%D0%B1%D0%BB_7_%D0%A8%D0%B8%D0%BF%D0%BE%D0%B2%D0%BD%D0%B8%D0%BA-%D0%BC%D0%B0%D0%B9%D1%81%D0%BA%D0%B8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profil.adu.by/pluginfile.php/1287/mod_book/chapter/1466/%D0%A2%D0%B0%D0%B1%D0%BB_7_%D0%A8%D0%B8%D0%BF%D0%BE%D0%B2%D0%BD%D0%B8%D0%BA-%D0%BC%D0%B0%D0%B9%D1%81%D0%BA%D0%B8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881" cy="199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A6C" w:rsidRDefault="00450A6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Шиповник</w:t>
            </w:r>
          </w:p>
        </w:tc>
      </w:tr>
      <w:tr w:rsidR="00450A6C" w:rsidTr="004444CE">
        <w:trPr>
          <w:trHeight w:val="4317"/>
          <w:jc w:val="center"/>
        </w:trPr>
        <w:tc>
          <w:tcPr>
            <w:tcW w:w="4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0A6C" w:rsidRDefault="00450A6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67000" cy="2152650"/>
                  <wp:effectExtent l="0" t="0" r="0" b="0"/>
                  <wp:docPr id="4" name="Рисунок 4" descr="http://profil.adu.by/pluginfile.php/1287/mod_book/chapter/1466/%D0%A2%D0%B0%D0%B1%D0%BB_7_%D0%9F%D0%BE%D0%B4%D0%BE%D1%80%D0%BE%D0%B6%D0%BD%D0%B8%D0%BA-%D0%B1%D0%BE%D0%BB%D1%8C%D1%88%D0%BE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profil.adu.by/pluginfile.php/1287/mod_book/chapter/1466/%D0%A2%D0%B0%D0%B1%D0%BB_7_%D0%9F%D0%BE%D0%B4%D0%BE%D1%80%D0%BE%D0%B6%D0%BD%D0%B8%D0%BA-%D0%B1%D0%BE%D0%BB%D1%8C%D1%88%D0%BE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648" cy="216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A6C" w:rsidRDefault="00450A6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Подорожник</w:t>
            </w:r>
          </w:p>
        </w:tc>
        <w:tc>
          <w:tcPr>
            <w:tcW w:w="44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0A6C" w:rsidRDefault="00450A6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581275" cy="2160623"/>
                  <wp:effectExtent l="0" t="0" r="0" b="0"/>
                  <wp:docPr id="3" name="Рисунок 3" descr="Тысячелистник обыкновенный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Тысячелистник обыкновенный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467" cy="217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A6C" w:rsidRDefault="00450A6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Тысячелистник</w:t>
            </w:r>
          </w:p>
        </w:tc>
        <w:tc>
          <w:tcPr>
            <w:tcW w:w="44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0A6C" w:rsidRDefault="00450A6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28900" cy="2034697"/>
                  <wp:effectExtent l="0" t="0" r="0" b="3810"/>
                  <wp:docPr id="2" name="Рисунок 2" descr="http://profil.adu.by/pluginfile.php/1287/mod_book/chapter/1466/%D0%A2%D0%B0%D0%B1%D0%BB_7_%D0%9C%D0%B0%D0%BB%D0%B8%D0%BD%D0%B0-%D0%BE%D0%B1%D1%8B%D0%BA%D0%BD%D0%BE%D0%B2%D0%B5%D0%BD%D0%BD%D0%B0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profil.adu.by/pluginfile.php/1287/mod_book/chapter/1466/%D0%A2%D0%B0%D0%B1%D0%BB_7_%D0%9C%D0%B0%D0%BB%D0%B8%D0%BD%D0%B0-%D0%BE%D0%B1%D1%8B%D0%BA%D0%BD%D0%BE%D0%B2%D0%B5%D0%BD%D0%BD%D0%B0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12" cy="204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A6C" w:rsidRDefault="00450A6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Малина</w:t>
            </w:r>
          </w:p>
        </w:tc>
      </w:tr>
    </w:tbl>
    <w:p w:rsidR="00450A6C" w:rsidRDefault="004444CE" w:rsidP="004444CE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450A6C" w:rsidRDefault="004444CE" w:rsidP="004444CE">
      <w:pPr>
        <w:pStyle w:val="2"/>
        <w:rPr>
          <w:rFonts w:cs="Times New Roman"/>
        </w:rPr>
      </w:pPr>
      <w:r>
        <w:rPr>
          <w:rFonts w:cs="Times New Roman"/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307975</wp:posOffset>
            </wp:positionV>
            <wp:extent cx="8561784" cy="5819775"/>
            <wp:effectExtent l="0" t="0" r="0" b="0"/>
            <wp:wrapSquare wrapText="bothSides"/>
            <wp:docPr id="1" name="Рисунок 1" descr="Image 11 of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 11 of 6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784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9</w:t>
      </w:r>
      <w:r w:rsidR="00450A6C">
        <w:t>-я станция «Чьи следы?»</w:t>
      </w:r>
    </w:p>
    <w:p w:rsidR="00DB34D2" w:rsidRPr="00B02534" w:rsidRDefault="00DB34D2" w:rsidP="004444CE">
      <w:pPr>
        <w:pStyle w:val="1"/>
        <w:jc w:val="left"/>
      </w:pPr>
    </w:p>
    <w:sectPr w:rsidR="00DB34D2" w:rsidRPr="00B02534" w:rsidSect="00450A6C">
      <w:headerReference w:type="default" r:id="rId35"/>
      <w:footerReference w:type="default" r:id="rId36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2A7" w:rsidRDefault="000A12A7" w:rsidP="00AA1ABA">
      <w:pPr>
        <w:spacing w:after="0" w:line="240" w:lineRule="auto"/>
      </w:pPr>
      <w:r>
        <w:separator/>
      </w:r>
    </w:p>
  </w:endnote>
  <w:endnote w:type="continuationSeparator" w:id="0">
    <w:p w:rsidR="000A12A7" w:rsidRDefault="000A12A7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charset w:val="00"/>
    <w:family w:val="auto"/>
    <w:pitch w:val="variable"/>
    <w:sig w:usb0="00000001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iosC">
    <w:altName w:val="Courier New"/>
    <w:panose1 w:val="00000000000000000000"/>
    <w:charset w:val="CC"/>
    <w:family w:val="modern"/>
    <w:notTrueType/>
    <w:pitch w:val="variable"/>
    <w:sig w:usb0="00000001" w:usb1="0000004A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AC5F08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4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2A7" w:rsidRDefault="000A12A7" w:rsidP="00AA1ABA">
      <w:pPr>
        <w:spacing w:after="0" w:line="240" w:lineRule="auto"/>
      </w:pPr>
      <w:r>
        <w:separator/>
      </w:r>
    </w:p>
  </w:footnote>
  <w:footnote w:type="continuationSeparator" w:id="0">
    <w:p w:rsidR="000A12A7" w:rsidRDefault="000A12A7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03005E" w:rsidRDefault="004444CE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С. К.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Жлабо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“Пачатковая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6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F52FD"/>
    <w:multiLevelType w:val="hybridMultilevel"/>
    <w:tmpl w:val="5712A3E2"/>
    <w:lvl w:ilvl="0" w:tplc="DC844F08">
      <w:start w:val="9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A6C"/>
    <w:rsid w:val="0003005E"/>
    <w:rsid w:val="00060164"/>
    <w:rsid w:val="000A12A7"/>
    <w:rsid w:val="000A2619"/>
    <w:rsid w:val="00101B76"/>
    <w:rsid w:val="001D7A3B"/>
    <w:rsid w:val="00240C65"/>
    <w:rsid w:val="00295FE3"/>
    <w:rsid w:val="002D1E2D"/>
    <w:rsid w:val="0035556B"/>
    <w:rsid w:val="0039565F"/>
    <w:rsid w:val="003A3332"/>
    <w:rsid w:val="004334D6"/>
    <w:rsid w:val="004444CE"/>
    <w:rsid w:val="00450A6C"/>
    <w:rsid w:val="004642B9"/>
    <w:rsid w:val="004C3F9F"/>
    <w:rsid w:val="004C563C"/>
    <w:rsid w:val="004D70F6"/>
    <w:rsid w:val="0055343A"/>
    <w:rsid w:val="00572542"/>
    <w:rsid w:val="00673AA5"/>
    <w:rsid w:val="00732082"/>
    <w:rsid w:val="007B2EB3"/>
    <w:rsid w:val="007F6D02"/>
    <w:rsid w:val="0085564F"/>
    <w:rsid w:val="008903B3"/>
    <w:rsid w:val="008D1620"/>
    <w:rsid w:val="00904715"/>
    <w:rsid w:val="00A106CD"/>
    <w:rsid w:val="00AA1ABA"/>
    <w:rsid w:val="00AC5F08"/>
    <w:rsid w:val="00B02534"/>
    <w:rsid w:val="00B4276C"/>
    <w:rsid w:val="00C20DE6"/>
    <w:rsid w:val="00C25908"/>
    <w:rsid w:val="00DB34D2"/>
    <w:rsid w:val="00DD023A"/>
    <w:rsid w:val="00DE57A4"/>
    <w:rsid w:val="00EA3EEE"/>
    <w:rsid w:val="00EA7D69"/>
    <w:rsid w:val="00F10D9B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A6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5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customStyle="1" w:styleId="c7">
    <w:name w:val="c7"/>
    <w:basedOn w:val="a"/>
    <w:rsid w:val="00450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450A6C"/>
  </w:style>
  <w:style w:type="paragraph" w:styleId="af8">
    <w:name w:val="Balloon Text"/>
    <w:basedOn w:val="a"/>
    <w:link w:val="af9"/>
    <w:uiPriority w:val="99"/>
    <w:semiHidden/>
    <w:unhideWhenUsed/>
    <w:rsid w:val="00AC5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C5F0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A6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5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customStyle="1" w:styleId="c7">
    <w:name w:val="c7"/>
    <w:basedOn w:val="a"/>
    <w:rsid w:val="00450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450A6C"/>
  </w:style>
  <w:style w:type="paragraph" w:styleId="af8">
    <w:name w:val="Balloon Text"/>
    <w:basedOn w:val="a"/>
    <w:link w:val="af9"/>
    <w:uiPriority w:val="99"/>
    <w:semiHidden/>
    <w:unhideWhenUsed/>
    <w:rsid w:val="00AC5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AC5F0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6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22B66-C2EB-466C-8CA0-B0DA888B4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49</TotalTime>
  <Pages>5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Яна Капуста</cp:lastModifiedBy>
  <cp:revision>2</cp:revision>
  <dcterms:created xsi:type="dcterms:W3CDTF">2025-06-19T06:53:00Z</dcterms:created>
  <dcterms:modified xsi:type="dcterms:W3CDTF">2025-06-19T11:48:00Z</dcterms:modified>
</cp:coreProperties>
</file>