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1457" w:rsidRDefault="00ED1457" w:rsidP="00ED1457">
      <w:pPr>
        <w:spacing w:after="0" w:line="360" w:lineRule="auto"/>
        <w:ind w:firstLine="340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Дадатак 1</w:t>
      </w:r>
    </w:p>
    <w:p w:rsidR="00DB34D2" w:rsidRDefault="00ED1457" w:rsidP="008D1620">
      <w:pPr>
        <w:pStyle w:val="1"/>
      </w:pPr>
      <w:r>
        <w:rPr>
          <w:noProof/>
        </w:rPr>
        <w:drawing>
          <wp:inline distT="0" distB="0" distL="0" distR="0" wp14:anchorId="6F5D81A2" wp14:editId="337850B3">
            <wp:extent cx="8830193" cy="5600182"/>
            <wp:effectExtent l="0" t="4445" r="5080" b="508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6"/>
                    <a:srcRect l="9530" r="10767"/>
                    <a:stretch/>
                  </pic:blipFill>
                  <pic:spPr bwMode="auto">
                    <a:xfrm rot="16200000">
                      <a:off x="0" y="0"/>
                      <a:ext cx="8843256" cy="5608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457" w:rsidRDefault="00ED1457" w:rsidP="00ED1457">
      <w:pPr>
        <w:spacing w:after="0" w:line="360" w:lineRule="auto"/>
        <w:ind w:firstLine="340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lastRenderedPageBreak/>
        <w:t>Дадатак 2</w:t>
      </w:r>
    </w:p>
    <w:tbl>
      <w:tblPr>
        <w:tblStyle w:val="af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23"/>
        <w:gridCol w:w="2301"/>
        <w:gridCol w:w="2263"/>
        <w:gridCol w:w="2364"/>
      </w:tblGrid>
      <w:tr w:rsidR="00ED1457" w:rsidTr="00ED1457">
        <w:trPr>
          <w:trHeight w:val="2618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1466850"/>
                  <wp:effectExtent l="0" t="0" r="0" b="0"/>
                  <wp:docPr id="11" name="Рисунок 11" descr="Счастливый милый малыш мальчик поет песню | Премиум вект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Счастливый милый малыш мальчик поет песню | Премиум вект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466850"/>
                  <wp:effectExtent l="0" t="0" r="0" b="0"/>
                  <wp:docPr id="10" name="Рисунок 10" descr="Милая маленькая девочка играет на гитаре поет песню иллюстрации | Премиум  вект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Милая маленькая девочка играет на гитаре поет песню иллюстрации | Премиум  вект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1428750"/>
                  <wp:effectExtent l="0" t="0" r="9525" b="0"/>
                  <wp:docPr id="9" name="Рисунок 9" descr="Милая пара детей танцует вместе | Бесплатно вект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Милая пара детей танцует вместе | Бесплатно вект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A82EAA" w:rsidP="00A82EAA">
            <w:pPr>
              <w:pStyle w:val="af1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-550545</wp:posOffset>
                  </wp:positionV>
                  <wp:extent cx="1443990" cy="1143000"/>
                  <wp:effectExtent l="0" t="0" r="3810" b="0"/>
                  <wp:wrapTopAndBottom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41" t="28522" r="40646" b="48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9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1457" w:rsidTr="00ED1457">
        <w:trPr>
          <w:trHeight w:val="1735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3099" cy="1181100"/>
                  <wp:effectExtent l="0" t="0" r="0" b="0"/>
                  <wp:docPr id="8" name="Рисунок 8" descr="Пюре с котлетой рисунок - 59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Пюре с котлетой рисунок - 59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456" cy="118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5209" cy="1162050"/>
                  <wp:effectExtent l="0" t="0" r="0" b="0"/>
                  <wp:docPr id="7" name="Рисунок 7" descr="МБОУ СШ №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МБОУ СШ №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3" t="9048" r="52521" b="6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10" cy="116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5" name="Рисунок 5" descr="Картинки для столовой - 79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Картинки для столовой - 79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457" w:rsidRDefault="00ED1457" w:rsidP="00ED1457">
            <w:pPr>
              <w:pStyle w:val="af1"/>
              <w:spacing w:line="360" w:lineRule="auto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-853440</wp:posOffset>
                  </wp:positionV>
                  <wp:extent cx="1371600" cy="1047750"/>
                  <wp:effectExtent l="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1457" w:rsidTr="00ED1457">
        <w:trPr>
          <w:trHeight w:val="1798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9525</wp:posOffset>
                  </wp:positionV>
                  <wp:extent cx="1655445" cy="854710"/>
                  <wp:effectExtent l="0" t="0" r="1905" b="2540"/>
                  <wp:wrapTight wrapText="bothSides">
                    <wp:wrapPolygon edited="0">
                      <wp:start x="0" y="0"/>
                      <wp:lineTo x="0" y="21183"/>
                      <wp:lineTo x="21376" y="21183"/>
                      <wp:lineTo x="21376" y="0"/>
                      <wp:lineTo x="0" y="0"/>
                    </wp:wrapPolygon>
                  </wp:wrapTight>
                  <wp:docPr id="29" name="Рисунок 29" descr="ЛФК для детей (лечебная физкультура) - чем полезна, кому показ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ЛФК для детей (лечебная физкультура) - чем полезна, кому показ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854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257175</wp:posOffset>
                  </wp:positionH>
                  <wp:positionV relativeFrom="paragraph">
                    <wp:posOffset>-12700</wp:posOffset>
                  </wp:positionV>
                  <wp:extent cx="869950" cy="869950"/>
                  <wp:effectExtent l="0" t="0" r="6350" b="6350"/>
                  <wp:wrapTight wrapText="bothSides">
                    <wp:wrapPolygon edited="0">
                      <wp:start x="0" y="0"/>
                      <wp:lineTo x="0" y="21285"/>
                      <wp:lineTo x="21285" y="21285"/>
                      <wp:lineTo x="21285" y="0"/>
                      <wp:lineTo x="0" y="0"/>
                    </wp:wrapPolygon>
                  </wp:wrapTight>
                  <wp:docPr id="28" name="Рисунок 28" descr="Футбольный мяч, картинка на сахарной бумаге 2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Футбольный мяч, картинка на сахарной бумаге 20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-22225</wp:posOffset>
                  </wp:positionV>
                  <wp:extent cx="1295400" cy="1038225"/>
                  <wp:effectExtent l="0" t="0" r="0" b="9525"/>
                  <wp:wrapTight wrapText="bothSides">
                    <wp:wrapPolygon edited="0">
                      <wp:start x="0" y="0"/>
                      <wp:lineTo x="0" y="21402"/>
                      <wp:lineTo x="21282" y="21402"/>
                      <wp:lineTo x="21282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-95885</wp:posOffset>
                  </wp:positionV>
                  <wp:extent cx="923925" cy="1043305"/>
                  <wp:effectExtent l="0" t="0" r="9525" b="4445"/>
                  <wp:wrapTight wrapText="bothSides">
                    <wp:wrapPolygon edited="0">
                      <wp:start x="0" y="0"/>
                      <wp:lineTo x="0" y="21298"/>
                      <wp:lineTo x="21377" y="21298"/>
                      <wp:lineTo x="21377" y="0"/>
                      <wp:lineTo x="0" y="0"/>
                    </wp:wrapPolygon>
                  </wp:wrapTight>
                  <wp:docPr id="26" name="Рисунок 26" descr="Обруч рисунок - 61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бруч рисунок - 61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43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1457" w:rsidTr="00ED1457">
        <w:trPr>
          <w:trHeight w:val="2051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-90170</wp:posOffset>
                  </wp:positionV>
                  <wp:extent cx="1590675" cy="885825"/>
                  <wp:effectExtent l="0" t="0" r="9525" b="9525"/>
                  <wp:wrapTight wrapText="bothSides">
                    <wp:wrapPolygon edited="0">
                      <wp:start x="0" y="0"/>
                      <wp:lineTo x="0" y="21368"/>
                      <wp:lineTo x="21471" y="21368"/>
                      <wp:lineTo x="21471" y="0"/>
                      <wp:lineTo x="0" y="0"/>
                    </wp:wrapPolygon>
                  </wp:wrapTight>
                  <wp:docPr id="25" name="Рисунок 25" descr="Рисунок на тему школьная столовая (42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Рисунок на тему школьная столовая (42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19402" b="5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52070</wp:posOffset>
                  </wp:positionV>
                  <wp:extent cx="793750" cy="1094740"/>
                  <wp:effectExtent l="0" t="0" r="6350" b="0"/>
                  <wp:wrapTight wrapText="bothSides">
                    <wp:wrapPolygon edited="0">
                      <wp:start x="0" y="0"/>
                      <wp:lineTo x="0" y="21049"/>
                      <wp:lineTo x="21254" y="21049"/>
                      <wp:lineTo x="21254" y="0"/>
                      <wp:lineTo x="0" y="0"/>
                    </wp:wrapPolygon>
                  </wp:wrapTight>
                  <wp:docPr id="24" name="Рисунок 24" descr="Вясёлка. Часопіс для дзяцей. Детский журнал &quot;Вясёлка&quot;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Вясёлка. Часопіс для дзяцей. Детский журнал &quot;Вясёлка&quot;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1094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-80010</wp:posOffset>
                  </wp:positionV>
                  <wp:extent cx="782955" cy="1104900"/>
                  <wp:effectExtent l="0" t="0" r="0" b="0"/>
                  <wp:wrapTopAndBottom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01" t="19708" r="4921" b="32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138430</wp:posOffset>
                  </wp:positionV>
                  <wp:extent cx="131953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205" y="21192"/>
                      <wp:lineTo x="21205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1457" w:rsidTr="00A82EAA">
        <w:trPr>
          <w:trHeight w:val="1719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-12065</wp:posOffset>
                  </wp:positionV>
                  <wp:extent cx="1609725" cy="1129030"/>
                  <wp:effectExtent l="0" t="0" r="9525" b="0"/>
                  <wp:wrapTight wrapText="bothSides">
                    <wp:wrapPolygon edited="0">
                      <wp:start x="0" y="0"/>
                      <wp:lineTo x="0" y="21138"/>
                      <wp:lineTo x="21472" y="21138"/>
                      <wp:lineTo x="21472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29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-121285</wp:posOffset>
                  </wp:positionV>
                  <wp:extent cx="869950" cy="1196975"/>
                  <wp:effectExtent l="0" t="0" r="6350" b="3175"/>
                  <wp:wrapTight wrapText="bothSides">
                    <wp:wrapPolygon edited="0">
                      <wp:start x="0" y="0"/>
                      <wp:lineTo x="0" y="21314"/>
                      <wp:lineTo x="21285" y="21314"/>
                      <wp:lineTo x="21285" y="0"/>
                      <wp:lineTo x="0" y="0"/>
                    </wp:wrapPolygon>
                  </wp:wrapTight>
                  <wp:docPr id="19" name="Рисунок 19" descr="Глобус-6 - Классные журна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Глобус-6 - Классные журна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119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-50165</wp:posOffset>
                  </wp:positionV>
                  <wp:extent cx="1171575" cy="1047115"/>
                  <wp:effectExtent l="0" t="0" r="9525" b="635"/>
                  <wp:wrapTight wrapText="bothSides">
                    <wp:wrapPolygon edited="0">
                      <wp:start x="0" y="0"/>
                      <wp:lineTo x="0" y="21220"/>
                      <wp:lineTo x="21424" y="21220"/>
                      <wp:lineTo x="21424" y="0"/>
                      <wp:lineTo x="0" y="0"/>
                    </wp:wrapPolygon>
                  </wp:wrapTight>
                  <wp:docPr id="18" name="Рисунок 18" descr="Когда в учебниках не хватает материала для урока, делаю свой | Учительская  Мастерская Людмилы Крыловой | Дз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Когда в учебниках не хватает материала для урока, делаю свой | Учительская  Мастерская Людмилы Крыловой | Дз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47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066800"/>
                  <wp:effectExtent l="0" t="0" r="0" b="0"/>
                  <wp:docPr id="3" name="Рисунок 3" descr="Нарисованная рукой иллюстрация вступительного экзамена в колледж | Премиум  вект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Нарисованная рукой иллюстрация вступительного экзамена в колледж | Премиум  вект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457" w:rsidTr="00ED1457">
        <w:trPr>
          <w:trHeight w:val="1571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-144780</wp:posOffset>
                  </wp:positionV>
                  <wp:extent cx="1148080" cy="995680"/>
                  <wp:effectExtent l="0" t="0" r="0" b="0"/>
                  <wp:wrapTight wrapText="bothSides">
                    <wp:wrapPolygon edited="0">
                      <wp:start x="3942" y="827"/>
                      <wp:lineTo x="1434" y="3306"/>
                      <wp:lineTo x="717" y="4959"/>
                      <wp:lineTo x="0" y="14051"/>
                      <wp:lineTo x="0" y="20250"/>
                      <wp:lineTo x="2150" y="21077"/>
                      <wp:lineTo x="21146" y="21077"/>
                      <wp:lineTo x="21146" y="13224"/>
                      <wp:lineTo x="17920" y="8679"/>
                      <wp:lineTo x="16487" y="8265"/>
                      <wp:lineTo x="17562" y="6199"/>
                      <wp:lineTo x="17562" y="3306"/>
                      <wp:lineTo x="16128" y="827"/>
                      <wp:lineTo x="3942" y="827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99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-27940</wp:posOffset>
                  </wp:positionV>
                  <wp:extent cx="1270635" cy="898525"/>
                  <wp:effectExtent l="0" t="0" r="5715" b="0"/>
                  <wp:wrapTight wrapText="bothSides">
                    <wp:wrapPolygon edited="0">
                      <wp:start x="0" y="0"/>
                      <wp:lineTo x="0" y="21066"/>
                      <wp:lineTo x="21373" y="21066"/>
                      <wp:lineTo x="21373" y="0"/>
                      <wp:lineTo x="0" y="0"/>
                    </wp:wrapPolygon>
                  </wp:wrapTight>
                  <wp:docPr id="16" name="Рисунок 16" descr="Unterrichtende Kindergartenkursteilnehmer des Lehrers in der Klasse 369984  Vektor Kunst bei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nterrichtende Kindergartenkursteilnehmer des Lehrers in der Klasse 369984  Vektor Kunst bei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898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-33020</wp:posOffset>
                  </wp:positionV>
                  <wp:extent cx="971550" cy="951865"/>
                  <wp:effectExtent l="0" t="0" r="0" b="635"/>
                  <wp:wrapTight wrapText="bothSides">
                    <wp:wrapPolygon edited="0">
                      <wp:start x="0" y="0"/>
                      <wp:lineTo x="0" y="21182"/>
                      <wp:lineTo x="21176" y="21182"/>
                      <wp:lineTo x="21176" y="0"/>
                      <wp:lineTo x="0" y="0"/>
                    </wp:wrapPolygon>
                  </wp:wrapTight>
                  <wp:docPr id="15" name="Рисунок 15" descr="Мультяшные дети рисуют в школе Генеративный ИИ | Премиу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Мультяшные дети рисуют в школе Генеративный ИИ | Премиу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9" t="8533" r="3403" b="8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51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-136525</wp:posOffset>
                  </wp:positionV>
                  <wp:extent cx="1477645" cy="884555"/>
                  <wp:effectExtent l="0" t="0" r="8255" b="0"/>
                  <wp:wrapTight wrapText="bothSides">
                    <wp:wrapPolygon edited="0">
                      <wp:start x="0" y="0"/>
                      <wp:lineTo x="0" y="20933"/>
                      <wp:lineTo x="21442" y="20933"/>
                      <wp:lineTo x="21442" y="0"/>
                      <wp:lineTo x="0" y="0"/>
                    </wp:wrapPolygon>
                  </wp:wrapTight>
                  <wp:docPr id="14" name="Рисунок 14" descr="Картинки - дети в школе на уроке. Легкие срисов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- дети в школе на уроке. Легкие срисов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884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1457" w:rsidTr="00A82EAA">
        <w:trPr>
          <w:trHeight w:val="1832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-274320</wp:posOffset>
                  </wp:positionV>
                  <wp:extent cx="857250" cy="1057275"/>
                  <wp:effectExtent l="0" t="0" r="0" b="9525"/>
                  <wp:wrapTight wrapText="bothSides">
                    <wp:wrapPolygon edited="0">
                      <wp:start x="0" y="0"/>
                      <wp:lineTo x="0" y="21405"/>
                      <wp:lineTo x="21120" y="21405"/>
                      <wp:lineTo x="21120" y="0"/>
                      <wp:lineTo x="0" y="0"/>
                    </wp:wrapPolygon>
                  </wp:wrapTight>
                  <wp:docPr id="13" name="Рисунок 13" descr="на вешалке для одежды висит рисунок красного пальто с генеративным ИИ |  Премиум AI-сгенерированно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на вешалке для одежды висит рисунок красного пальто с генеративным ИИ |  Премиум AI-сгенерированно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13" t="12411" r="21986" b="16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0698" cy="1076325"/>
                  <wp:effectExtent l="0" t="0" r="0" b="0"/>
                  <wp:docPr id="2" name="Рисунок 2" descr="Обувь на полках Мерчандайзинг витрина модная модная обувь вид спереди  спортивные кроссовки и ботинки для женщин и мужчин яркий набор векторных  иллюстраций | Премиум вект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Обувь на полках Мерчандайзинг витрина модная модная обувь вид спереди  спортивные кроссовки и ботинки для женщин и мужчин яркий набор векторных  иллюстраций | Премиум вект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475" b="2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29" cy="108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1047750"/>
                  <wp:effectExtent l="0" t="0" r="0" b="0"/>
                  <wp:docPr id="1" name="Рисунок 1" descr="Рождественская шапка наклейка рисунок на зиму | Премиум вект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Рождественская шапка наклейка рисунок на зиму | Премиум вект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57" w:rsidRDefault="00ED1457">
            <w:pPr>
              <w:pStyle w:val="af1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-48895</wp:posOffset>
                  </wp:positionV>
                  <wp:extent cx="800100" cy="1080135"/>
                  <wp:effectExtent l="0" t="0" r="0" b="5715"/>
                  <wp:wrapTopAndBottom/>
                  <wp:docPr id="12" name="Рисунок 12" descr="옷을 입고 귀여운 소년은 일상적인 활동을 옷을 입는다 | 프리미엄 벡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옷을 입고 귀여운 소년은 일상적인 활동을 옷을 입는다 | 프리미엄 벡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80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D1457" w:rsidRDefault="00ED1457" w:rsidP="00ED1457">
      <w:pPr>
        <w:spacing w:after="0" w:line="360" w:lineRule="auto"/>
        <w:ind w:firstLine="340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D1457" w:rsidRDefault="00ED1457" w:rsidP="00ED1457">
      <w:pPr>
        <w:spacing w:after="0" w:line="360" w:lineRule="auto"/>
        <w:ind w:firstLine="340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lastRenderedPageBreak/>
        <w:t>Дадатак 3</w:t>
      </w:r>
    </w:p>
    <w:p w:rsidR="00ED1457" w:rsidRPr="00ED1457" w:rsidRDefault="00ED1457" w:rsidP="00ED1457">
      <w:pPr>
        <w:pStyle w:val="10"/>
      </w:pPr>
      <w:r>
        <w:rPr>
          <w:noProof/>
        </w:rPr>
        <w:drawing>
          <wp:inline distT="0" distB="0" distL="0" distR="0" wp14:anchorId="5248E7EC" wp14:editId="51F62BB7">
            <wp:extent cx="4743450" cy="2667635"/>
            <wp:effectExtent l="0" t="0" r="0" b="0"/>
            <wp:docPr id="98" name="Рисунок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9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1457" w:rsidRPr="00ED1457" w:rsidSect="0055343A">
      <w:headerReference w:type="default" r:id="rId36"/>
      <w:footerReference w:type="default" r:id="rId37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756A" w:rsidRDefault="00A6756A" w:rsidP="00AA1ABA">
      <w:pPr>
        <w:spacing w:after="0" w:line="240" w:lineRule="auto"/>
      </w:pPr>
      <w:r>
        <w:separator/>
      </w:r>
    </w:p>
  </w:endnote>
  <w:endnote w:type="continuationSeparator" w:id="0">
    <w:p w:rsidR="00A6756A" w:rsidRDefault="00A6756A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756A" w:rsidRDefault="00A6756A" w:rsidP="00AA1ABA">
      <w:pPr>
        <w:spacing w:after="0" w:line="240" w:lineRule="auto"/>
      </w:pPr>
      <w:r>
        <w:separator/>
      </w:r>
    </w:p>
  </w:footnote>
  <w:footnote w:type="continuationSeparator" w:id="0">
    <w:p w:rsidR="00A6756A" w:rsidRDefault="00A6756A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ED1457" w:rsidRDefault="00ED1457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  <w:t>Ю. В. Бялова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</w:t>
    </w:r>
    <w:r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  <w:t>10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457"/>
    <w:rsid w:val="0003005E"/>
    <w:rsid w:val="000A2619"/>
    <w:rsid w:val="00101B76"/>
    <w:rsid w:val="001D7A3B"/>
    <w:rsid w:val="00240C65"/>
    <w:rsid w:val="00295FE3"/>
    <w:rsid w:val="002D1E2D"/>
    <w:rsid w:val="003A3332"/>
    <w:rsid w:val="004334D6"/>
    <w:rsid w:val="004C3F9F"/>
    <w:rsid w:val="004D70F6"/>
    <w:rsid w:val="0055343A"/>
    <w:rsid w:val="00572542"/>
    <w:rsid w:val="00673AA5"/>
    <w:rsid w:val="00732082"/>
    <w:rsid w:val="007B2EB3"/>
    <w:rsid w:val="007F6D02"/>
    <w:rsid w:val="0085564F"/>
    <w:rsid w:val="008903B3"/>
    <w:rsid w:val="008D1620"/>
    <w:rsid w:val="00904715"/>
    <w:rsid w:val="00A6756A"/>
    <w:rsid w:val="00A82EAA"/>
    <w:rsid w:val="00AA1ABA"/>
    <w:rsid w:val="00B02534"/>
    <w:rsid w:val="00B4276C"/>
    <w:rsid w:val="00C20DE6"/>
    <w:rsid w:val="00C25908"/>
    <w:rsid w:val="00DB34D2"/>
    <w:rsid w:val="00DD023A"/>
    <w:rsid w:val="00DE57A4"/>
    <w:rsid w:val="00EA3EEE"/>
    <w:rsid w:val="00ED1457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1F47A9"/>
  <w15:chartTrackingRefBased/>
  <w15:docId w15:val="{76713201-B6B7-4883-9168-0946CF489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D145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line="259" w:lineRule="auto"/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7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jpe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7</TotalTime>
  <Pages>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mk14</cp:lastModifiedBy>
  <cp:revision>2</cp:revision>
  <dcterms:created xsi:type="dcterms:W3CDTF">2024-10-22T06:31:00Z</dcterms:created>
  <dcterms:modified xsi:type="dcterms:W3CDTF">2024-10-22T06:38:00Z</dcterms:modified>
</cp:coreProperties>
</file>