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6B" w:rsidRPr="00D429DD" w:rsidRDefault="00D429DD" w:rsidP="00AD416B">
      <w:pPr>
        <w:pStyle w:val="af8"/>
        <w:rPr>
          <w:lang w:val="be-BY"/>
        </w:rPr>
      </w:pPr>
      <w:r>
        <w:rPr>
          <w:lang w:val="en-US"/>
        </w:rPr>
        <w:t>7</w:t>
      </w:r>
      <w:r w:rsidR="00AD416B" w:rsidRPr="00AD416B">
        <w:t xml:space="preserve"> </w:t>
      </w:r>
      <w:r w:rsidR="00307231">
        <w:rPr>
          <w:lang w:val="be-BY"/>
        </w:rPr>
        <w:t>ноября</w:t>
      </w:r>
    </w:p>
    <w:p w:rsidR="00ED33E2" w:rsidRDefault="00ED33E2" w:rsidP="00ED33E2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DFCC66" wp14:editId="7FB1239E">
                <wp:extent cx="5038725" cy="144000"/>
                <wp:effectExtent l="0" t="0" r="9525" b="889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E83251" id="Прямоугольник 1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" fillcolor="#f93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ED33E2" w:rsidTr="00D429DD">
        <w:trPr>
          <w:trHeight w:val="6068"/>
          <w:jc w:val="center"/>
        </w:trPr>
        <w:tc>
          <w:tcPr>
            <w:tcW w:w="13334" w:type="dxa"/>
          </w:tcPr>
          <w:p w:rsidR="00ED33E2" w:rsidRDefault="00D429DD" w:rsidP="00ED33E2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B057F0" wp14:editId="0D2A6F7A">
                  <wp:extent cx="6482686" cy="4304457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 ноябр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64" cy="431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0EA" w:rsidRPr="006020EA" w:rsidRDefault="00307231" w:rsidP="006020EA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>
        <w:rPr>
          <w:sz w:val="96"/>
          <w:szCs w:val="96"/>
        </w:rPr>
        <w:t>День Октябрьской революции</w:t>
      </w:r>
      <w:r w:rsidR="00D94D41" w:rsidRPr="00D94D4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 xml:space="preserve"> </w:t>
      </w:r>
      <w:r w:rsidR="006020EA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D429DD" w:rsidRPr="00D429DD" w:rsidRDefault="00D429DD" w:rsidP="00D429DD">
      <w:pPr>
        <w:pStyle w:val="af8"/>
        <w:rPr>
          <w:lang w:val="be-BY"/>
        </w:rPr>
      </w:pPr>
      <w:r>
        <w:rPr>
          <w:lang w:val="be-BY"/>
        </w:rPr>
        <w:lastRenderedPageBreak/>
        <w:t>10</w:t>
      </w:r>
      <w:r w:rsidRPr="00AD416B">
        <w:t xml:space="preserve"> </w:t>
      </w:r>
      <w:r w:rsidR="00307231">
        <w:rPr>
          <w:lang w:val="be-BY"/>
        </w:rPr>
        <w:t>ноября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035444" wp14:editId="0AC49058">
                <wp:extent cx="5038725" cy="144000"/>
                <wp:effectExtent l="0" t="0" r="9525" b="889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6702CFE" id="Прямоугольник 2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E23911" wp14:editId="4EB40463">
                  <wp:extent cx="3543300" cy="399089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 ноябр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52" cy="400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0EA" w:rsidRPr="006020EA" w:rsidRDefault="00307231" w:rsidP="006020EA">
      <w:pPr>
        <w:pStyle w:val="afa"/>
        <w:rPr>
          <w:sz w:val="76"/>
          <w:szCs w:val="76"/>
        </w:rPr>
      </w:pPr>
      <w:r w:rsidRPr="00360B01">
        <w:rPr>
          <w:sz w:val="76"/>
          <w:szCs w:val="76"/>
        </w:rPr>
        <w:t>Всемирный день науки за мир и развитие</w:t>
      </w:r>
      <w:r w:rsidR="006020EA">
        <w:rPr>
          <w:sz w:val="76"/>
          <w:szCs w:val="76"/>
        </w:rPr>
        <w:br w:type="page"/>
      </w:r>
    </w:p>
    <w:p w:rsidR="00D429DD" w:rsidRPr="00D429DD" w:rsidRDefault="00D429DD" w:rsidP="00D429DD">
      <w:pPr>
        <w:pStyle w:val="afa"/>
        <w:rPr>
          <w:lang w:val="be-BY"/>
        </w:rPr>
      </w:pPr>
      <w:r>
        <w:rPr>
          <w:lang w:val="be-BY"/>
        </w:rPr>
        <w:lastRenderedPageBreak/>
        <w:t>11</w:t>
      </w:r>
      <w:r w:rsidRPr="00AD416B">
        <w:t xml:space="preserve"> </w:t>
      </w:r>
      <w:r w:rsidR="00307231">
        <w:rPr>
          <w:lang w:val="be-BY"/>
        </w:rPr>
        <w:t>ноября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19212E" wp14:editId="3E1ACC09">
                <wp:extent cx="5038725" cy="144000"/>
                <wp:effectExtent l="0" t="0" r="9525" b="889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4C7BED" id="Прямоугольник 3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124585" wp14:editId="4901C766">
                  <wp:extent cx="3160979" cy="380047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 ноябр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691" cy="38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0EA" w:rsidRPr="006020EA" w:rsidRDefault="00307231" w:rsidP="006020EA">
      <w:pPr>
        <w:pStyle w:val="afa"/>
        <w:rPr>
          <w:sz w:val="78"/>
          <w:szCs w:val="78"/>
        </w:rPr>
      </w:pPr>
      <w:r w:rsidRPr="00360B01">
        <w:rPr>
          <w:sz w:val="78"/>
          <w:szCs w:val="78"/>
        </w:rPr>
        <w:t>Международный день энергосбережения</w:t>
      </w:r>
      <w:r w:rsidR="006020EA">
        <w:rPr>
          <w:sz w:val="78"/>
          <w:szCs w:val="78"/>
        </w:rPr>
        <w:br w:type="page"/>
      </w:r>
    </w:p>
    <w:p w:rsidR="00D429DD" w:rsidRPr="00D429DD" w:rsidRDefault="00D429DD" w:rsidP="00D429DD">
      <w:pPr>
        <w:pStyle w:val="af8"/>
        <w:rPr>
          <w:lang w:val="be-BY"/>
        </w:rPr>
      </w:pPr>
      <w:r>
        <w:rPr>
          <w:lang w:val="be-BY"/>
        </w:rPr>
        <w:lastRenderedPageBreak/>
        <w:t>20</w:t>
      </w:r>
      <w:r w:rsidRPr="00AD416B">
        <w:t xml:space="preserve"> </w:t>
      </w:r>
      <w:r w:rsidR="00307231">
        <w:rPr>
          <w:lang w:val="be-BY"/>
        </w:rPr>
        <w:t>ноября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4B63DA" wp14:editId="3B428D32">
                <wp:extent cx="5038725" cy="144000"/>
                <wp:effectExtent l="0" t="0" r="9525" b="889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DABFED1" id="Прямоугольник 4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BiWbdKugIA&#10;AJY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6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2F7954" wp14:editId="4F4E4DE7">
                  <wp:extent cx="8477250" cy="42309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22384285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245" cy="4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0EA" w:rsidRPr="006020EA" w:rsidRDefault="00307231" w:rsidP="006020EA">
      <w:pPr>
        <w:pStyle w:val="afa"/>
      </w:pPr>
      <w:r>
        <w:t xml:space="preserve">Всемирный день </w:t>
      </w:r>
      <w:r w:rsidR="003B4D24">
        <w:t>ребёнка</w:t>
      </w:r>
      <w:bookmarkStart w:id="0" w:name="_GoBack"/>
      <w:bookmarkEnd w:id="0"/>
      <w:r w:rsidR="006020EA">
        <w:br w:type="page"/>
      </w:r>
    </w:p>
    <w:p w:rsidR="00D429DD" w:rsidRPr="00D429DD" w:rsidRDefault="00D429DD" w:rsidP="00D429DD">
      <w:pPr>
        <w:pStyle w:val="af8"/>
        <w:rPr>
          <w:lang w:val="be-BY"/>
        </w:rPr>
      </w:pPr>
      <w:r>
        <w:rPr>
          <w:lang w:val="be-BY"/>
        </w:rPr>
        <w:lastRenderedPageBreak/>
        <w:t>21</w:t>
      </w:r>
      <w:r w:rsidRPr="00AD416B">
        <w:t xml:space="preserve"> </w:t>
      </w:r>
      <w:r w:rsidR="00307231">
        <w:rPr>
          <w:lang w:val="be-BY"/>
        </w:rPr>
        <w:t>ноября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0F6E37" wp14:editId="0D03EF8D">
                <wp:extent cx="5038725" cy="144000"/>
                <wp:effectExtent l="0" t="0" r="9525" b="889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80DA068" id="Прямоугольник 5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3PuQIAAJY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09B735" wp14:editId="6EC654ED">
                  <wp:extent cx="4257675" cy="42576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hutterstock_25194777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9DD" w:rsidRPr="00D429DD" w:rsidRDefault="00307231" w:rsidP="00D429DD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r>
        <w:t>Всемирный день приветстви</w:t>
      </w:r>
      <w:r w:rsidR="003B4D24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>й</w:t>
      </w:r>
    </w:p>
    <w:sectPr w:rsidR="00D429DD" w:rsidRPr="00D429DD" w:rsidSect="00ED33E2">
      <w:headerReference w:type="default" r:id="rId13"/>
      <w:footerReference w:type="default" r:id="rId14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AC3" w:rsidRDefault="00E16AC3" w:rsidP="00AA1ABA">
      <w:pPr>
        <w:spacing w:after="0"/>
      </w:pPr>
      <w:r>
        <w:separator/>
      </w:r>
    </w:p>
  </w:endnote>
  <w:endnote w:type="continuationSeparator" w:id="0">
    <w:p w:rsidR="00E16AC3" w:rsidRDefault="00E16AC3" w:rsidP="00AA1A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ragmatica Book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Pragmatica Cond Bold"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6020EA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AC3" w:rsidRDefault="00E16AC3" w:rsidP="00AA1ABA">
      <w:pPr>
        <w:spacing w:after="0"/>
      </w:pPr>
      <w:r>
        <w:separator/>
      </w:r>
    </w:p>
  </w:footnote>
  <w:footnote w:type="continuationSeparator" w:id="0">
    <w:p w:rsidR="00E16AC3" w:rsidRDefault="00E16AC3" w:rsidP="00AA1A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B6004A" w:rsidRDefault="00307231" w:rsidP="00B6004A">
    <w:pPr>
      <w:pStyle w:val="afd"/>
      <w:rPr>
        <w:rFonts w:ascii="Times New Roman" w:hAnsi="Times New Roman" w:cs="Times New Roman"/>
        <w:color w:val="404040" w:themeColor="text1" w:themeTint="BF"/>
        <w:lang w:val="be-BY"/>
      </w:rPr>
    </w:pPr>
    <w:r>
      <w:rPr>
        <w:lang w:val="be-BY"/>
      </w:rPr>
      <w:t>Праздники</w:t>
    </w:r>
    <w:r w:rsidR="00B6004A" w:rsidRPr="00D429DD">
      <w:rPr>
        <w:lang w:val="ru-RU"/>
      </w:rPr>
      <w:t xml:space="preserve">. </w:t>
    </w:r>
    <w:r>
      <w:rPr>
        <w:lang w:val="be-BY"/>
      </w:rPr>
      <w:t>Ноябрь</w:t>
    </w:r>
    <w:r w:rsidR="00D429DD">
      <w:rPr>
        <w:lang w:val="be-BY"/>
      </w:rPr>
      <w:t xml:space="preserve"> </w:t>
    </w:r>
    <w:r w:rsidR="00B6004A" w:rsidRPr="00D429DD">
      <w:rPr>
        <w:lang w:val="ru-RU"/>
      </w:rPr>
      <w:t xml:space="preserve"> 2024</w:t>
    </w:r>
    <w:r w:rsidR="0003005E" w:rsidRPr="0003005E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Мультымедыйны</w:t>
    </w:r>
    <w:proofErr w:type="spellEnd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 xml:space="preserve"> </w:t>
    </w:r>
    <w:proofErr w:type="spellStart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дадатак</w:t>
    </w:r>
    <w:proofErr w:type="spellEnd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 xml:space="preserve"> да </w:t>
    </w:r>
    <w:proofErr w:type="spellStart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часопіса</w:t>
    </w:r>
    <w:proofErr w:type="spellEnd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 xml:space="preserve"> “Пачатковая школа” № </w:t>
    </w:r>
    <w:r w:rsidR="00D429DD">
      <w:rPr>
        <w:rFonts w:ascii="Times New Roman" w:hAnsi="Times New Roman" w:cs="Times New Roman"/>
        <w:color w:val="404040" w:themeColor="text1" w:themeTint="BF"/>
        <w:lang w:val="ru-RU"/>
      </w:rPr>
      <w:t>10</w:t>
    </w:r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/202</w:t>
    </w:r>
    <w:r w:rsidR="00B6004A">
      <w:rPr>
        <w:rFonts w:ascii="Times New Roman" w:hAnsi="Times New Roman" w:cs="Times New Roman"/>
        <w:color w:val="404040" w:themeColor="text1" w:themeTint="BF"/>
        <w:lang w:val="be-BY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D"/>
    <w:rsid w:val="0003005E"/>
    <w:rsid w:val="000457DC"/>
    <w:rsid w:val="000A2619"/>
    <w:rsid w:val="00101B76"/>
    <w:rsid w:val="001D7A3B"/>
    <w:rsid w:val="00240C65"/>
    <w:rsid w:val="00295FE3"/>
    <w:rsid w:val="002D1E2D"/>
    <w:rsid w:val="00307231"/>
    <w:rsid w:val="00360B01"/>
    <w:rsid w:val="003A3332"/>
    <w:rsid w:val="003B4D24"/>
    <w:rsid w:val="004334D6"/>
    <w:rsid w:val="004C3F9F"/>
    <w:rsid w:val="004D70F6"/>
    <w:rsid w:val="0055343A"/>
    <w:rsid w:val="00572542"/>
    <w:rsid w:val="006020EA"/>
    <w:rsid w:val="00673641"/>
    <w:rsid w:val="00673AA5"/>
    <w:rsid w:val="00732082"/>
    <w:rsid w:val="007B2EB3"/>
    <w:rsid w:val="007F6D02"/>
    <w:rsid w:val="0085564F"/>
    <w:rsid w:val="008903B3"/>
    <w:rsid w:val="00895D95"/>
    <w:rsid w:val="008D1620"/>
    <w:rsid w:val="008E66FE"/>
    <w:rsid w:val="00904715"/>
    <w:rsid w:val="00A131BA"/>
    <w:rsid w:val="00A96FA8"/>
    <w:rsid w:val="00AA1ABA"/>
    <w:rsid w:val="00AD416B"/>
    <w:rsid w:val="00AD761F"/>
    <w:rsid w:val="00B02534"/>
    <w:rsid w:val="00B25F1F"/>
    <w:rsid w:val="00B4276C"/>
    <w:rsid w:val="00B6004A"/>
    <w:rsid w:val="00C20DE6"/>
    <w:rsid w:val="00C25908"/>
    <w:rsid w:val="00CF6F7B"/>
    <w:rsid w:val="00D429DD"/>
    <w:rsid w:val="00D94D41"/>
    <w:rsid w:val="00DB34D2"/>
    <w:rsid w:val="00DD023A"/>
    <w:rsid w:val="00DE57A4"/>
    <w:rsid w:val="00E16AC3"/>
    <w:rsid w:val="00EA3EEE"/>
    <w:rsid w:val="00ED33E2"/>
    <w:rsid w:val="00F1267E"/>
    <w:rsid w:val="00F267DC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FF7BCB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FF7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FF7BCB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FF7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10_24\+&#1064;&#1072;&#1073;&#1083;&#1086;&#1085;_&#1055;&#1088;&#1072;&#1079;&#1076;&#1085;&#1080;&#1082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EA9AF-8469-422D-ACAC-76C192C0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+Шаблон_Праздники.dotx</Template>
  <TotalTime>25</TotalTime>
  <Pages>5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4</cp:revision>
  <dcterms:created xsi:type="dcterms:W3CDTF">2024-10-15T11:53:00Z</dcterms:created>
  <dcterms:modified xsi:type="dcterms:W3CDTF">2024-10-28T13:15:00Z</dcterms:modified>
</cp:coreProperties>
</file>